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2B4" w:rsidRDefault="006A42B4" w:rsidP="001F11EA">
      <w:pPr>
        <w:pStyle w:val="NoSpacing"/>
        <w:rPr>
          <w:rFonts w:ascii="Times New Roman" w:hAnsi="Times New Roman"/>
          <w:b/>
          <w:sz w:val="24"/>
          <w:szCs w:val="24"/>
        </w:rPr>
      </w:pPr>
      <w:r w:rsidRPr="00676195"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39.75pt">
            <v:imagedata r:id="rId7" o:title=""/>
          </v:shape>
        </w:pict>
      </w:r>
    </w:p>
    <w:p w:rsidR="006A42B4" w:rsidRDefault="006A42B4" w:rsidP="001F11EA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Default="006A42B4" w:rsidP="001F11EA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Default="006A42B4" w:rsidP="001F11EA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Default="006A42B4" w:rsidP="001F11EA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Default="006A42B4" w:rsidP="001F11EA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1F11EA">
      <w:pPr>
        <w:pStyle w:val="NoSpacing"/>
        <w:rPr>
          <w:rFonts w:ascii="Times New Roman" w:hAnsi="Times New Roman"/>
          <w:sz w:val="24"/>
          <w:szCs w:val="24"/>
        </w:rPr>
      </w:pPr>
    </w:p>
    <w:p w:rsidR="006A42B4" w:rsidRPr="005A7186" w:rsidRDefault="006A42B4" w:rsidP="003334CE">
      <w:pPr>
        <w:rPr>
          <w:b/>
        </w:rPr>
      </w:pPr>
      <w:r w:rsidRPr="005A7186">
        <w:rPr>
          <w:b/>
        </w:rPr>
        <w:t xml:space="preserve">           Информационная карта образовательной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253"/>
        <w:gridCol w:w="4643"/>
      </w:tblGrid>
      <w:tr w:rsidR="006A42B4" w:rsidRPr="005A7186" w:rsidTr="001678C8">
        <w:tc>
          <w:tcPr>
            <w:tcW w:w="675" w:type="dxa"/>
          </w:tcPr>
          <w:p w:rsidR="006A42B4" w:rsidRPr="001678C8" w:rsidRDefault="006A42B4" w:rsidP="003334CE">
            <w:pPr>
              <w:rPr>
                <w:b/>
              </w:rPr>
            </w:pPr>
            <w:r w:rsidRPr="001678C8">
              <w:rPr>
                <w:b/>
              </w:rPr>
              <w:t>1.</w:t>
            </w:r>
          </w:p>
        </w:tc>
        <w:tc>
          <w:tcPr>
            <w:tcW w:w="4253" w:type="dxa"/>
          </w:tcPr>
          <w:p w:rsidR="006A42B4" w:rsidRPr="001678C8" w:rsidRDefault="006A42B4" w:rsidP="003334CE">
            <w:pPr>
              <w:rPr>
                <w:b/>
              </w:rPr>
            </w:pPr>
            <w:r w:rsidRPr="001678C8">
              <w:rPr>
                <w:b/>
              </w:rPr>
              <w:t>Образовательная организация</w:t>
            </w:r>
          </w:p>
        </w:tc>
        <w:tc>
          <w:tcPr>
            <w:tcW w:w="4643" w:type="dxa"/>
          </w:tcPr>
          <w:p w:rsidR="006A42B4" w:rsidRPr="005A7186" w:rsidRDefault="006A42B4" w:rsidP="003334CE">
            <w:r w:rsidRPr="005A7186">
              <w:t>Муниципальное бюджетное учреждение дополнительного образования «Центр детского технического творчества» Елабужского муниципального района Республики Татарстан</w:t>
            </w:r>
          </w:p>
        </w:tc>
      </w:tr>
      <w:tr w:rsidR="006A42B4" w:rsidRPr="005A7186" w:rsidTr="001678C8">
        <w:tc>
          <w:tcPr>
            <w:tcW w:w="675" w:type="dxa"/>
          </w:tcPr>
          <w:p w:rsidR="006A42B4" w:rsidRPr="001678C8" w:rsidRDefault="006A42B4" w:rsidP="003334CE">
            <w:pPr>
              <w:rPr>
                <w:b/>
              </w:rPr>
            </w:pPr>
            <w:r w:rsidRPr="001678C8">
              <w:rPr>
                <w:b/>
              </w:rPr>
              <w:t>2</w:t>
            </w:r>
          </w:p>
        </w:tc>
        <w:tc>
          <w:tcPr>
            <w:tcW w:w="4253" w:type="dxa"/>
          </w:tcPr>
          <w:p w:rsidR="006A42B4" w:rsidRPr="001678C8" w:rsidRDefault="006A42B4" w:rsidP="003334CE">
            <w:pPr>
              <w:rPr>
                <w:b/>
              </w:rPr>
            </w:pPr>
            <w:r w:rsidRPr="001678C8">
              <w:rPr>
                <w:b/>
              </w:rPr>
              <w:t>Полное название программы</w:t>
            </w:r>
          </w:p>
        </w:tc>
        <w:tc>
          <w:tcPr>
            <w:tcW w:w="4643" w:type="dxa"/>
          </w:tcPr>
          <w:p w:rsidR="006A42B4" w:rsidRPr="001678C8" w:rsidRDefault="006A42B4" w:rsidP="003334C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678C8">
              <w:rPr>
                <w:rFonts w:ascii="Times New Roman" w:hAnsi="Times New Roman"/>
                <w:sz w:val="24"/>
                <w:szCs w:val="24"/>
              </w:rPr>
              <w:t>Дополнительная</w:t>
            </w:r>
          </w:p>
          <w:p w:rsidR="006A42B4" w:rsidRPr="001678C8" w:rsidRDefault="006A42B4" w:rsidP="003334C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678C8">
              <w:rPr>
                <w:rFonts w:ascii="Times New Roman" w:hAnsi="Times New Roman"/>
                <w:sz w:val="24"/>
                <w:szCs w:val="24"/>
              </w:rPr>
              <w:t>общеобразовательная общеразвивающая программа</w:t>
            </w:r>
          </w:p>
          <w:p w:rsidR="006A42B4" w:rsidRPr="001678C8" w:rsidRDefault="006A42B4" w:rsidP="003334C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678C8">
              <w:rPr>
                <w:rFonts w:ascii="Times New Roman" w:hAnsi="Times New Roman"/>
                <w:sz w:val="24"/>
                <w:szCs w:val="24"/>
              </w:rPr>
              <w:t>технической направленности</w:t>
            </w:r>
          </w:p>
          <w:p w:rsidR="006A42B4" w:rsidRPr="001678C8" w:rsidRDefault="006A42B4" w:rsidP="00C24A0D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678C8">
              <w:rPr>
                <w:rFonts w:ascii="Times New Roman" w:hAnsi="Times New Roman"/>
                <w:sz w:val="24"/>
                <w:szCs w:val="24"/>
              </w:rPr>
              <w:t>«Технология художественного творчества»</w:t>
            </w:r>
          </w:p>
        </w:tc>
      </w:tr>
      <w:tr w:rsidR="006A42B4" w:rsidRPr="005A7186" w:rsidTr="001678C8">
        <w:tc>
          <w:tcPr>
            <w:tcW w:w="675" w:type="dxa"/>
          </w:tcPr>
          <w:p w:rsidR="006A42B4" w:rsidRPr="001678C8" w:rsidRDefault="006A42B4" w:rsidP="003334CE">
            <w:pPr>
              <w:rPr>
                <w:b/>
              </w:rPr>
            </w:pPr>
            <w:r w:rsidRPr="001678C8">
              <w:rPr>
                <w:b/>
              </w:rPr>
              <w:t>3</w:t>
            </w:r>
          </w:p>
        </w:tc>
        <w:tc>
          <w:tcPr>
            <w:tcW w:w="4253" w:type="dxa"/>
          </w:tcPr>
          <w:p w:rsidR="006A42B4" w:rsidRPr="001678C8" w:rsidRDefault="006A42B4" w:rsidP="003334CE">
            <w:pPr>
              <w:rPr>
                <w:b/>
              </w:rPr>
            </w:pPr>
            <w:r w:rsidRPr="001678C8">
              <w:rPr>
                <w:b/>
              </w:rPr>
              <w:t>Направленность программы</w:t>
            </w:r>
          </w:p>
        </w:tc>
        <w:tc>
          <w:tcPr>
            <w:tcW w:w="4643" w:type="dxa"/>
          </w:tcPr>
          <w:p w:rsidR="006A42B4" w:rsidRPr="005A7186" w:rsidRDefault="006A42B4" w:rsidP="003334CE">
            <w:r w:rsidRPr="005A7186">
              <w:t>художественная</w:t>
            </w:r>
          </w:p>
        </w:tc>
      </w:tr>
      <w:tr w:rsidR="006A42B4" w:rsidRPr="005A7186" w:rsidTr="001678C8">
        <w:tc>
          <w:tcPr>
            <w:tcW w:w="675" w:type="dxa"/>
          </w:tcPr>
          <w:p w:rsidR="006A42B4" w:rsidRPr="001678C8" w:rsidRDefault="006A42B4" w:rsidP="003334CE">
            <w:pPr>
              <w:rPr>
                <w:b/>
              </w:rPr>
            </w:pPr>
            <w:r w:rsidRPr="001678C8">
              <w:rPr>
                <w:b/>
              </w:rPr>
              <w:t>4</w:t>
            </w:r>
          </w:p>
        </w:tc>
        <w:tc>
          <w:tcPr>
            <w:tcW w:w="4253" w:type="dxa"/>
          </w:tcPr>
          <w:p w:rsidR="006A42B4" w:rsidRPr="001678C8" w:rsidRDefault="006A42B4" w:rsidP="003334CE">
            <w:pPr>
              <w:rPr>
                <w:b/>
              </w:rPr>
            </w:pPr>
            <w:r w:rsidRPr="001678C8">
              <w:rPr>
                <w:b/>
              </w:rPr>
              <w:t>Сведения о разработчиках</w:t>
            </w:r>
          </w:p>
        </w:tc>
        <w:tc>
          <w:tcPr>
            <w:tcW w:w="4643" w:type="dxa"/>
          </w:tcPr>
          <w:p w:rsidR="006A42B4" w:rsidRPr="001678C8" w:rsidRDefault="006A42B4" w:rsidP="003334CE">
            <w:pPr>
              <w:rPr>
                <w:b/>
              </w:rPr>
            </w:pPr>
          </w:p>
        </w:tc>
      </w:tr>
      <w:tr w:rsidR="006A42B4" w:rsidRPr="005A7186" w:rsidTr="001678C8">
        <w:tc>
          <w:tcPr>
            <w:tcW w:w="675" w:type="dxa"/>
          </w:tcPr>
          <w:p w:rsidR="006A42B4" w:rsidRPr="005A7186" w:rsidRDefault="006A42B4" w:rsidP="003334CE">
            <w:r w:rsidRPr="005A7186">
              <w:t>4.1</w:t>
            </w:r>
          </w:p>
        </w:tc>
        <w:tc>
          <w:tcPr>
            <w:tcW w:w="4253" w:type="dxa"/>
          </w:tcPr>
          <w:p w:rsidR="006A42B4" w:rsidRPr="005A7186" w:rsidRDefault="006A42B4" w:rsidP="003334CE">
            <w:r w:rsidRPr="005A7186">
              <w:t xml:space="preserve">Педагог дополнительного образования </w:t>
            </w:r>
          </w:p>
        </w:tc>
        <w:tc>
          <w:tcPr>
            <w:tcW w:w="4643" w:type="dxa"/>
          </w:tcPr>
          <w:p w:rsidR="006A42B4" w:rsidRPr="001678C8" w:rsidRDefault="006A42B4" w:rsidP="003334CE">
            <w:pPr>
              <w:rPr>
                <w:b/>
              </w:rPr>
            </w:pPr>
            <w:r w:rsidRPr="005A7186">
              <w:t>Нечипорук Фахия Ахматсултановна</w:t>
            </w:r>
          </w:p>
        </w:tc>
      </w:tr>
      <w:tr w:rsidR="006A42B4" w:rsidRPr="005A7186" w:rsidTr="001678C8">
        <w:tc>
          <w:tcPr>
            <w:tcW w:w="675" w:type="dxa"/>
          </w:tcPr>
          <w:p w:rsidR="006A42B4" w:rsidRPr="001678C8" w:rsidRDefault="006A42B4" w:rsidP="003334CE">
            <w:pPr>
              <w:rPr>
                <w:b/>
              </w:rPr>
            </w:pPr>
            <w:r w:rsidRPr="001678C8">
              <w:rPr>
                <w:b/>
              </w:rPr>
              <w:t>5</w:t>
            </w:r>
          </w:p>
        </w:tc>
        <w:tc>
          <w:tcPr>
            <w:tcW w:w="4253" w:type="dxa"/>
          </w:tcPr>
          <w:p w:rsidR="006A42B4" w:rsidRPr="001678C8" w:rsidRDefault="006A42B4" w:rsidP="003334CE">
            <w:pPr>
              <w:rPr>
                <w:b/>
              </w:rPr>
            </w:pPr>
            <w:r w:rsidRPr="001678C8">
              <w:rPr>
                <w:b/>
              </w:rPr>
              <w:t>Сведения о программе</w:t>
            </w:r>
          </w:p>
        </w:tc>
        <w:tc>
          <w:tcPr>
            <w:tcW w:w="4643" w:type="dxa"/>
          </w:tcPr>
          <w:p w:rsidR="006A42B4" w:rsidRPr="001678C8" w:rsidRDefault="006A42B4" w:rsidP="003334CE">
            <w:pPr>
              <w:rPr>
                <w:b/>
              </w:rPr>
            </w:pPr>
          </w:p>
        </w:tc>
      </w:tr>
      <w:tr w:rsidR="006A42B4" w:rsidRPr="005A7186" w:rsidTr="001678C8">
        <w:tc>
          <w:tcPr>
            <w:tcW w:w="675" w:type="dxa"/>
          </w:tcPr>
          <w:p w:rsidR="006A42B4" w:rsidRPr="005A7186" w:rsidRDefault="006A42B4" w:rsidP="003334CE">
            <w:r w:rsidRPr="005A7186">
              <w:t>5.1</w:t>
            </w:r>
          </w:p>
        </w:tc>
        <w:tc>
          <w:tcPr>
            <w:tcW w:w="4253" w:type="dxa"/>
          </w:tcPr>
          <w:p w:rsidR="006A42B4" w:rsidRPr="005A7186" w:rsidRDefault="006A42B4" w:rsidP="003334CE">
            <w:r w:rsidRPr="005A7186">
              <w:t>Срок реализации</w:t>
            </w:r>
          </w:p>
        </w:tc>
        <w:tc>
          <w:tcPr>
            <w:tcW w:w="4643" w:type="dxa"/>
          </w:tcPr>
          <w:p w:rsidR="006A42B4" w:rsidRPr="005A7186" w:rsidRDefault="006A42B4" w:rsidP="003334CE">
            <w:r w:rsidRPr="005A7186">
              <w:t>2 года</w:t>
            </w:r>
          </w:p>
        </w:tc>
      </w:tr>
      <w:tr w:rsidR="006A42B4" w:rsidRPr="005A7186" w:rsidTr="001678C8">
        <w:tc>
          <w:tcPr>
            <w:tcW w:w="675" w:type="dxa"/>
          </w:tcPr>
          <w:p w:rsidR="006A42B4" w:rsidRPr="005A7186" w:rsidRDefault="006A42B4" w:rsidP="003334CE">
            <w:r w:rsidRPr="005A7186">
              <w:t>5.2</w:t>
            </w:r>
          </w:p>
        </w:tc>
        <w:tc>
          <w:tcPr>
            <w:tcW w:w="4253" w:type="dxa"/>
          </w:tcPr>
          <w:p w:rsidR="006A42B4" w:rsidRPr="005A7186" w:rsidRDefault="006A42B4" w:rsidP="003334CE">
            <w:r w:rsidRPr="005A7186">
              <w:t>Возраст обучающихся</w:t>
            </w:r>
          </w:p>
        </w:tc>
        <w:tc>
          <w:tcPr>
            <w:tcW w:w="4643" w:type="dxa"/>
          </w:tcPr>
          <w:p w:rsidR="006A42B4" w:rsidRPr="005A7186" w:rsidRDefault="006A42B4" w:rsidP="003334CE">
            <w:r w:rsidRPr="005A7186">
              <w:t>11-14лет</w:t>
            </w:r>
          </w:p>
        </w:tc>
      </w:tr>
      <w:tr w:rsidR="006A42B4" w:rsidRPr="005A7186" w:rsidTr="001678C8">
        <w:trPr>
          <w:trHeight w:val="1743"/>
        </w:trPr>
        <w:tc>
          <w:tcPr>
            <w:tcW w:w="675" w:type="dxa"/>
          </w:tcPr>
          <w:p w:rsidR="006A42B4" w:rsidRPr="005A7186" w:rsidRDefault="006A42B4" w:rsidP="003334CE">
            <w:r w:rsidRPr="005A7186">
              <w:t>5.3</w:t>
            </w:r>
          </w:p>
        </w:tc>
        <w:tc>
          <w:tcPr>
            <w:tcW w:w="4253" w:type="dxa"/>
          </w:tcPr>
          <w:p w:rsidR="006A42B4" w:rsidRPr="005A7186" w:rsidRDefault="006A42B4" w:rsidP="003334CE">
            <w:r w:rsidRPr="005A7186">
              <w:t>Характеристика программы:</w:t>
            </w:r>
          </w:p>
          <w:p w:rsidR="006A42B4" w:rsidRPr="005A7186" w:rsidRDefault="006A42B4" w:rsidP="003334CE">
            <w:r w:rsidRPr="005A7186">
              <w:t>- тип программы</w:t>
            </w:r>
          </w:p>
          <w:p w:rsidR="006A42B4" w:rsidRPr="005A7186" w:rsidRDefault="006A42B4" w:rsidP="003334CE">
            <w:r w:rsidRPr="005A7186">
              <w:t>- вид программы</w:t>
            </w:r>
          </w:p>
          <w:p w:rsidR="006A42B4" w:rsidRPr="005A7186" w:rsidRDefault="006A42B4" w:rsidP="003334CE">
            <w:r w:rsidRPr="005A7186">
              <w:t>- принцип  проектирования программы</w:t>
            </w:r>
          </w:p>
          <w:p w:rsidR="006A42B4" w:rsidRPr="005A7186" w:rsidRDefault="006A42B4" w:rsidP="003334CE">
            <w:r w:rsidRPr="005A7186">
              <w:t>- форма организации содержания и учебного процесса</w:t>
            </w:r>
          </w:p>
        </w:tc>
        <w:tc>
          <w:tcPr>
            <w:tcW w:w="4643" w:type="dxa"/>
          </w:tcPr>
          <w:p w:rsidR="006A42B4" w:rsidRPr="005A7186" w:rsidRDefault="006A42B4" w:rsidP="003334CE">
            <w:r w:rsidRPr="005A7186">
              <w:t>Дополнительная общеобразовательная</w:t>
            </w:r>
          </w:p>
          <w:p w:rsidR="006A42B4" w:rsidRPr="005A7186" w:rsidRDefault="006A42B4" w:rsidP="003334CE">
            <w:r w:rsidRPr="005A7186">
              <w:t>программа</w:t>
            </w:r>
          </w:p>
          <w:p w:rsidR="006A42B4" w:rsidRPr="005A7186" w:rsidRDefault="006A42B4" w:rsidP="003334CE">
            <w:r w:rsidRPr="005A7186">
              <w:t>общеразвивающая</w:t>
            </w:r>
          </w:p>
        </w:tc>
      </w:tr>
      <w:tr w:rsidR="006A42B4" w:rsidRPr="005A7186" w:rsidTr="001678C8">
        <w:trPr>
          <w:trHeight w:val="1086"/>
        </w:trPr>
        <w:tc>
          <w:tcPr>
            <w:tcW w:w="675" w:type="dxa"/>
          </w:tcPr>
          <w:p w:rsidR="006A42B4" w:rsidRPr="005A7186" w:rsidRDefault="006A42B4" w:rsidP="003334CE">
            <w:r w:rsidRPr="005A7186">
              <w:t>5.4</w:t>
            </w:r>
          </w:p>
        </w:tc>
        <w:tc>
          <w:tcPr>
            <w:tcW w:w="4253" w:type="dxa"/>
          </w:tcPr>
          <w:p w:rsidR="006A42B4" w:rsidRPr="005A7186" w:rsidRDefault="006A42B4" w:rsidP="003334CE">
            <w:r w:rsidRPr="005A7186">
              <w:t>Цель программы</w:t>
            </w:r>
          </w:p>
        </w:tc>
        <w:tc>
          <w:tcPr>
            <w:tcW w:w="4643" w:type="dxa"/>
          </w:tcPr>
          <w:p w:rsidR="006A42B4" w:rsidRPr="005A7186" w:rsidRDefault="006A42B4" w:rsidP="001678C8">
            <w:pPr>
              <w:shd w:val="clear" w:color="auto" w:fill="FFFFFF"/>
              <w:spacing w:line="270" w:lineRule="atLeast"/>
            </w:pPr>
            <w:r w:rsidRPr="005A7186">
              <w:t xml:space="preserve"> Формирование у учащихся художественной культуры как составной части материальной и духовной культуры, развитие художественно-творческой активности, овладение образным языком декоративно - прикладного искусства.</w:t>
            </w:r>
          </w:p>
          <w:p w:rsidR="006A42B4" w:rsidRPr="001678C8" w:rsidRDefault="006A42B4" w:rsidP="001678C8">
            <w:pPr>
              <w:pStyle w:val="NoSpacing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A42B4" w:rsidRPr="005A7186" w:rsidTr="001678C8">
        <w:trPr>
          <w:trHeight w:val="1086"/>
        </w:trPr>
        <w:tc>
          <w:tcPr>
            <w:tcW w:w="675" w:type="dxa"/>
          </w:tcPr>
          <w:p w:rsidR="006A42B4" w:rsidRPr="005A7186" w:rsidRDefault="006A42B4" w:rsidP="003334CE">
            <w:r w:rsidRPr="005A7186">
              <w:t>5.5</w:t>
            </w:r>
          </w:p>
        </w:tc>
        <w:tc>
          <w:tcPr>
            <w:tcW w:w="4253" w:type="dxa"/>
          </w:tcPr>
          <w:p w:rsidR="006A42B4" w:rsidRPr="005A7186" w:rsidRDefault="006A42B4" w:rsidP="003334CE">
            <w:r w:rsidRPr="005A7186">
              <w:t>Образовательные модули ( в соответствии с уровнями сложности содержания и материала программы)</w:t>
            </w:r>
          </w:p>
        </w:tc>
        <w:tc>
          <w:tcPr>
            <w:tcW w:w="4643" w:type="dxa"/>
          </w:tcPr>
          <w:p w:rsidR="006A42B4" w:rsidRPr="001678C8" w:rsidRDefault="006A42B4" w:rsidP="003334CE">
            <w:pPr>
              <w:rPr>
                <w:b/>
              </w:rPr>
            </w:pPr>
          </w:p>
        </w:tc>
      </w:tr>
      <w:tr w:rsidR="006A42B4" w:rsidRPr="005A7186" w:rsidTr="001678C8">
        <w:trPr>
          <w:trHeight w:val="1086"/>
        </w:trPr>
        <w:tc>
          <w:tcPr>
            <w:tcW w:w="675" w:type="dxa"/>
          </w:tcPr>
          <w:p w:rsidR="006A42B4" w:rsidRPr="001678C8" w:rsidRDefault="006A42B4" w:rsidP="003334CE">
            <w:pPr>
              <w:rPr>
                <w:b/>
              </w:rPr>
            </w:pPr>
            <w:r w:rsidRPr="001678C8">
              <w:rPr>
                <w:b/>
              </w:rPr>
              <w:t>6</w:t>
            </w:r>
          </w:p>
        </w:tc>
        <w:tc>
          <w:tcPr>
            <w:tcW w:w="4253" w:type="dxa"/>
          </w:tcPr>
          <w:p w:rsidR="006A42B4" w:rsidRPr="001678C8" w:rsidRDefault="006A42B4" w:rsidP="003334CE">
            <w:pPr>
              <w:rPr>
                <w:b/>
              </w:rPr>
            </w:pPr>
            <w:r w:rsidRPr="001678C8">
              <w:rPr>
                <w:b/>
              </w:rPr>
              <w:t>Формы и методы  образовательной деятельности</w:t>
            </w:r>
          </w:p>
        </w:tc>
        <w:tc>
          <w:tcPr>
            <w:tcW w:w="4643" w:type="dxa"/>
          </w:tcPr>
          <w:p w:rsidR="006A42B4" w:rsidRPr="005A7186" w:rsidRDefault="006A42B4" w:rsidP="003334CE">
            <w:r w:rsidRPr="005A7186">
              <w:t>Традиционные и нетрадиционные формы организации учебной деятельности.</w:t>
            </w:r>
          </w:p>
          <w:p w:rsidR="006A42B4" w:rsidRPr="005A7186" w:rsidRDefault="006A42B4" w:rsidP="003334CE">
            <w:r w:rsidRPr="005A7186">
              <w:t>Методы: наглядные, словесные, игровые, практические</w:t>
            </w:r>
          </w:p>
        </w:tc>
      </w:tr>
      <w:tr w:rsidR="006A42B4" w:rsidRPr="005A7186" w:rsidTr="001678C8">
        <w:trPr>
          <w:trHeight w:val="1086"/>
        </w:trPr>
        <w:tc>
          <w:tcPr>
            <w:tcW w:w="675" w:type="dxa"/>
          </w:tcPr>
          <w:p w:rsidR="006A42B4" w:rsidRPr="001678C8" w:rsidRDefault="006A42B4" w:rsidP="003334CE">
            <w:pPr>
              <w:rPr>
                <w:b/>
              </w:rPr>
            </w:pPr>
            <w:r w:rsidRPr="001678C8">
              <w:rPr>
                <w:b/>
              </w:rPr>
              <w:t>7</w:t>
            </w:r>
          </w:p>
        </w:tc>
        <w:tc>
          <w:tcPr>
            <w:tcW w:w="4253" w:type="dxa"/>
          </w:tcPr>
          <w:p w:rsidR="006A42B4" w:rsidRPr="001678C8" w:rsidRDefault="006A42B4" w:rsidP="003334CE">
            <w:pPr>
              <w:rPr>
                <w:b/>
              </w:rPr>
            </w:pPr>
            <w:r w:rsidRPr="001678C8">
              <w:rPr>
                <w:b/>
              </w:rPr>
              <w:t>Формы мониторинга результативности</w:t>
            </w:r>
          </w:p>
        </w:tc>
        <w:tc>
          <w:tcPr>
            <w:tcW w:w="4643" w:type="dxa"/>
          </w:tcPr>
          <w:p w:rsidR="006A42B4" w:rsidRPr="005A7186" w:rsidRDefault="006A42B4" w:rsidP="003334CE">
            <w:r w:rsidRPr="005A7186">
              <w:t>Теоретическая, практическая подготовка, общеучебные умения и навыки, личностное развитие ребенка</w:t>
            </w:r>
          </w:p>
        </w:tc>
      </w:tr>
      <w:tr w:rsidR="006A42B4" w:rsidRPr="005A7186" w:rsidTr="001678C8">
        <w:trPr>
          <w:trHeight w:val="566"/>
        </w:trPr>
        <w:tc>
          <w:tcPr>
            <w:tcW w:w="675" w:type="dxa"/>
          </w:tcPr>
          <w:p w:rsidR="006A42B4" w:rsidRPr="001678C8" w:rsidRDefault="006A42B4" w:rsidP="003334CE">
            <w:pPr>
              <w:rPr>
                <w:b/>
              </w:rPr>
            </w:pPr>
            <w:r w:rsidRPr="001678C8">
              <w:rPr>
                <w:b/>
              </w:rPr>
              <w:t>8</w:t>
            </w:r>
          </w:p>
        </w:tc>
        <w:tc>
          <w:tcPr>
            <w:tcW w:w="4253" w:type="dxa"/>
          </w:tcPr>
          <w:p w:rsidR="006A42B4" w:rsidRPr="001678C8" w:rsidRDefault="006A42B4" w:rsidP="003334CE">
            <w:pPr>
              <w:rPr>
                <w:b/>
              </w:rPr>
            </w:pPr>
            <w:r w:rsidRPr="001678C8">
              <w:rPr>
                <w:b/>
              </w:rPr>
              <w:t>Результативность реализации программы</w:t>
            </w:r>
          </w:p>
        </w:tc>
        <w:tc>
          <w:tcPr>
            <w:tcW w:w="4643" w:type="dxa"/>
          </w:tcPr>
          <w:p w:rsidR="006A42B4" w:rsidRPr="005A7186" w:rsidRDefault="006A42B4" w:rsidP="003334CE">
            <w:r w:rsidRPr="005A7186">
              <w:t>Аттестация учащихся, результаты мониторинга</w:t>
            </w:r>
          </w:p>
        </w:tc>
      </w:tr>
      <w:tr w:rsidR="006A42B4" w:rsidRPr="005A7186" w:rsidTr="001678C8">
        <w:trPr>
          <w:trHeight w:val="595"/>
        </w:trPr>
        <w:tc>
          <w:tcPr>
            <w:tcW w:w="675" w:type="dxa"/>
          </w:tcPr>
          <w:p w:rsidR="006A42B4" w:rsidRPr="001678C8" w:rsidRDefault="006A42B4" w:rsidP="003334CE">
            <w:pPr>
              <w:rPr>
                <w:b/>
              </w:rPr>
            </w:pPr>
            <w:r w:rsidRPr="001678C8">
              <w:rPr>
                <w:b/>
              </w:rPr>
              <w:t>9</w:t>
            </w:r>
          </w:p>
        </w:tc>
        <w:tc>
          <w:tcPr>
            <w:tcW w:w="4253" w:type="dxa"/>
          </w:tcPr>
          <w:p w:rsidR="006A42B4" w:rsidRPr="001678C8" w:rsidRDefault="006A42B4" w:rsidP="003334CE">
            <w:pPr>
              <w:rPr>
                <w:b/>
              </w:rPr>
            </w:pPr>
            <w:r w:rsidRPr="001678C8">
              <w:rPr>
                <w:b/>
              </w:rPr>
              <w:t>Дата утверждения и последней корректировки программы</w:t>
            </w:r>
          </w:p>
        </w:tc>
        <w:tc>
          <w:tcPr>
            <w:tcW w:w="4643" w:type="dxa"/>
          </w:tcPr>
          <w:p w:rsidR="006A42B4" w:rsidRPr="005A7186" w:rsidRDefault="006A42B4" w:rsidP="003334CE">
            <w:r w:rsidRPr="005A7186">
              <w:t>28 сентября 2017 года</w:t>
            </w:r>
          </w:p>
        </w:tc>
      </w:tr>
      <w:tr w:rsidR="006A42B4" w:rsidRPr="005A7186" w:rsidTr="001678C8">
        <w:trPr>
          <w:trHeight w:val="595"/>
        </w:trPr>
        <w:tc>
          <w:tcPr>
            <w:tcW w:w="675" w:type="dxa"/>
          </w:tcPr>
          <w:p w:rsidR="006A42B4" w:rsidRPr="001678C8" w:rsidRDefault="006A42B4" w:rsidP="003334CE">
            <w:pPr>
              <w:rPr>
                <w:b/>
              </w:rPr>
            </w:pPr>
            <w:r w:rsidRPr="001678C8">
              <w:rPr>
                <w:b/>
              </w:rPr>
              <w:t>10</w:t>
            </w:r>
          </w:p>
        </w:tc>
        <w:tc>
          <w:tcPr>
            <w:tcW w:w="4253" w:type="dxa"/>
          </w:tcPr>
          <w:p w:rsidR="006A42B4" w:rsidRPr="001678C8" w:rsidRDefault="006A42B4" w:rsidP="003334CE">
            <w:pPr>
              <w:rPr>
                <w:b/>
              </w:rPr>
            </w:pPr>
            <w:r w:rsidRPr="001678C8">
              <w:rPr>
                <w:b/>
              </w:rPr>
              <w:t>Рецензенты</w:t>
            </w:r>
          </w:p>
        </w:tc>
        <w:tc>
          <w:tcPr>
            <w:tcW w:w="4643" w:type="dxa"/>
          </w:tcPr>
          <w:p w:rsidR="006A42B4" w:rsidRPr="001678C8" w:rsidRDefault="006A42B4" w:rsidP="003334CE">
            <w:pPr>
              <w:rPr>
                <w:b/>
              </w:rPr>
            </w:pPr>
          </w:p>
        </w:tc>
      </w:tr>
    </w:tbl>
    <w:p w:rsidR="006A42B4" w:rsidRPr="005A7186" w:rsidRDefault="006A42B4" w:rsidP="003334CE">
      <w:pPr>
        <w:pStyle w:val="NoSpacing"/>
        <w:rPr>
          <w:rFonts w:ascii="Times New Roman" w:hAnsi="Times New Roman"/>
          <w:b/>
          <w:sz w:val="24"/>
          <w:szCs w:val="24"/>
          <w:lang w:eastAsia="ru-RU"/>
        </w:rPr>
      </w:pPr>
    </w:p>
    <w:p w:rsidR="006A42B4" w:rsidRPr="005A7186" w:rsidRDefault="006A42B4" w:rsidP="003334CE">
      <w:pPr>
        <w:pStyle w:val="NoSpacing"/>
        <w:rPr>
          <w:rFonts w:ascii="Times New Roman" w:hAnsi="Times New Roman"/>
          <w:b/>
          <w:sz w:val="24"/>
          <w:szCs w:val="24"/>
          <w:lang w:eastAsia="ru-RU"/>
        </w:rPr>
      </w:pPr>
    </w:p>
    <w:p w:rsidR="006A42B4" w:rsidRDefault="006A42B4" w:rsidP="00C24A0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C24A0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5A7186">
        <w:rPr>
          <w:rFonts w:ascii="Times New Roman" w:hAnsi="Times New Roman"/>
          <w:b/>
          <w:sz w:val="24"/>
          <w:szCs w:val="24"/>
        </w:rPr>
        <w:t>ОГЛАВЛЕНИЕ</w:t>
      </w:r>
    </w:p>
    <w:p w:rsidR="006A42B4" w:rsidRPr="005A7186" w:rsidRDefault="006A42B4" w:rsidP="00C24A0D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6A42B4" w:rsidRPr="005A7186" w:rsidRDefault="006A42B4" w:rsidP="00C24A0D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5A7186">
        <w:rPr>
          <w:rFonts w:ascii="Times New Roman" w:hAnsi="Times New Roman"/>
          <w:sz w:val="24"/>
          <w:szCs w:val="24"/>
        </w:rPr>
        <w:t>1. Пояснительная записка</w:t>
      </w:r>
    </w:p>
    <w:p w:rsidR="006A42B4" w:rsidRPr="005A7186" w:rsidRDefault="006A42B4" w:rsidP="00C24A0D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5A7186">
        <w:rPr>
          <w:rFonts w:ascii="Times New Roman" w:hAnsi="Times New Roman"/>
          <w:sz w:val="24"/>
          <w:szCs w:val="24"/>
        </w:rPr>
        <w:t>2. Учебный план</w:t>
      </w:r>
    </w:p>
    <w:p w:rsidR="006A42B4" w:rsidRPr="005A7186" w:rsidRDefault="006A42B4" w:rsidP="00C24A0D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5A7186">
        <w:rPr>
          <w:rFonts w:ascii="Times New Roman" w:hAnsi="Times New Roman"/>
          <w:sz w:val="24"/>
          <w:szCs w:val="24"/>
        </w:rPr>
        <w:t>3. Учебно-тематический план</w:t>
      </w:r>
    </w:p>
    <w:p w:rsidR="006A42B4" w:rsidRPr="005A7186" w:rsidRDefault="006A42B4" w:rsidP="00C24A0D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5A7186">
        <w:rPr>
          <w:rFonts w:ascii="Times New Roman" w:hAnsi="Times New Roman"/>
          <w:sz w:val="24"/>
          <w:szCs w:val="24"/>
        </w:rPr>
        <w:t xml:space="preserve">4. Содержание программы </w:t>
      </w:r>
    </w:p>
    <w:p w:rsidR="006A42B4" w:rsidRPr="005A7186" w:rsidRDefault="006A42B4" w:rsidP="00C24A0D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5A7186">
        <w:rPr>
          <w:rFonts w:ascii="Times New Roman" w:hAnsi="Times New Roman"/>
          <w:sz w:val="24"/>
          <w:szCs w:val="24"/>
        </w:rPr>
        <w:t>5. Организационно-педагогические условия реализации программы</w:t>
      </w:r>
    </w:p>
    <w:p w:rsidR="006A42B4" w:rsidRPr="005A7186" w:rsidRDefault="006A42B4" w:rsidP="00C24A0D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5A7186">
        <w:rPr>
          <w:rFonts w:ascii="Times New Roman" w:hAnsi="Times New Roman"/>
          <w:sz w:val="24"/>
          <w:szCs w:val="24"/>
        </w:rPr>
        <w:t>6. Формы аттестации, мониторинг результатов</w:t>
      </w:r>
    </w:p>
    <w:p w:rsidR="006A42B4" w:rsidRPr="005A7186" w:rsidRDefault="006A42B4" w:rsidP="00C24A0D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5A7186">
        <w:rPr>
          <w:rFonts w:ascii="Times New Roman" w:hAnsi="Times New Roman"/>
          <w:sz w:val="24"/>
          <w:szCs w:val="24"/>
        </w:rPr>
        <w:t>7. Список литературы</w:t>
      </w:r>
    </w:p>
    <w:p w:rsidR="006A42B4" w:rsidRPr="005A7186" w:rsidRDefault="006A42B4" w:rsidP="00C24A0D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5A7186">
        <w:rPr>
          <w:rFonts w:ascii="Times New Roman" w:hAnsi="Times New Roman"/>
          <w:sz w:val="24"/>
          <w:szCs w:val="24"/>
        </w:rPr>
        <w:t>8. Календарный учебный график (Приложение 1)</w:t>
      </w:r>
    </w:p>
    <w:p w:rsidR="006A42B4" w:rsidRPr="005A7186" w:rsidRDefault="006A42B4" w:rsidP="00C24A0D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</w:p>
    <w:p w:rsidR="006A42B4" w:rsidRPr="005A7186" w:rsidRDefault="006A42B4" w:rsidP="003334C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C24A0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5A7186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A7186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6A42B4" w:rsidRPr="005A7186" w:rsidRDefault="006A42B4" w:rsidP="00B00FA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B00FA3">
      <w:pPr>
        <w:jc w:val="both"/>
        <w:rPr>
          <w:lang w:eastAsia="en-US"/>
        </w:rPr>
      </w:pPr>
      <w:r w:rsidRPr="005A7186">
        <w:rPr>
          <w:b/>
          <w:bCs/>
        </w:rPr>
        <w:t>1.1. Нормативно-правовое обеспечение программы</w:t>
      </w:r>
    </w:p>
    <w:p w:rsidR="006A42B4" w:rsidRPr="005A7186" w:rsidRDefault="006A42B4" w:rsidP="00B00FA3">
      <w:pPr>
        <w:jc w:val="both"/>
        <w:rPr>
          <w:lang w:eastAsia="en-US"/>
        </w:rPr>
      </w:pPr>
      <w:r w:rsidRPr="005A7186">
        <w:rPr>
          <w:lang w:eastAsia="en-US"/>
        </w:rPr>
        <w:t xml:space="preserve">Федеральный Закон «Об образовании в Российской Федерации» от 29.12.2012 № 273-ФЗ. </w:t>
      </w:r>
    </w:p>
    <w:p w:rsidR="006A42B4" w:rsidRPr="005A7186" w:rsidRDefault="006A42B4" w:rsidP="00B00FA3">
      <w:pPr>
        <w:jc w:val="both"/>
        <w:rPr>
          <w:lang w:eastAsia="en-US"/>
        </w:rPr>
      </w:pPr>
      <w:r w:rsidRPr="005A7186">
        <w:rPr>
          <w:lang w:eastAsia="en-US"/>
        </w:rPr>
        <w:t xml:space="preserve">Концепция развития дополнительного образования детей (утверждена распоряжением Правительства РФ от 04.09.2014 № 1726-р). </w:t>
      </w:r>
    </w:p>
    <w:p w:rsidR="006A42B4" w:rsidRPr="005A7186" w:rsidRDefault="006A42B4" w:rsidP="00B00FA3">
      <w:pPr>
        <w:jc w:val="both"/>
        <w:rPr>
          <w:lang w:eastAsia="en-US"/>
        </w:rPr>
      </w:pPr>
      <w:r w:rsidRPr="005A7186">
        <w:rPr>
          <w:lang w:eastAsia="en-US"/>
        </w:rPr>
        <w:t xml:space="preserve">Сан -Пин к устройству, содержанию и организации режима работы образовательных организаций дополнительного образования детей (утверждено постановлением Главного государственного санитарного врача РФ от 04.07.2014 № 41) </w:t>
      </w:r>
    </w:p>
    <w:p w:rsidR="006A42B4" w:rsidRPr="005A7186" w:rsidRDefault="006A42B4" w:rsidP="00B00FA3">
      <w:pPr>
        <w:jc w:val="both"/>
        <w:rPr>
          <w:lang w:eastAsia="en-US"/>
        </w:rPr>
      </w:pPr>
      <w:r w:rsidRPr="005A7186">
        <w:rPr>
          <w:lang w:eastAsia="en-US"/>
        </w:rPr>
        <w:t xml:space="preserve">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 от 29.08.2013 № 1008). </w:t>
      </w:r>
    </w:p>
    <w:p w:rsidR="006A42B4" w:rsidRPr="005A7186" w:rsidRDefault="006A42B4" w:rsidP="00B00FA3">
      <w:pPr>
        <w:jc w:val="both"/>
        <w:rPr>
          <w:lang w:eastAsia="en-US"/>
        </w:rPr>
      </w:pPr>
      <w:r w:rsidRPr="005A7186">
        <w:rPr>
          <w:lang w:eastAsia="en-US"/>
        </w:rPr>
        <w:t xml:space="preserve">Методические рекомендации по проектированию дополнительных общеразвивающих программ (включая разноуровневые программы) (Приложение к письму Департамента государственной политики в сфере воспитания детей и молодежи Министерства образования и науки РФ от 18.11.2015 № 09-3242). </w:t>
      </w:r>
    </w:p>
    <w:p w:rsidR="006A42B4" w:rsidRPr="005A7186" w:rsidRDefault="006A42B4" w:rsidP="006B4447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A7186">
        <w:rPr>
          <w:rFonts w:ascii="Times New Roman" w:hAnsi="Times New Roman"/>
          <w:b/>
          <w:sz w:val="24"/>
          <w:szCs w:val="24"/>
        </w:rPr>
        <w:t>1.2.  Направленность программы</w:t>
      </w:r>
    </w:p>
    <w:p w:rsidR="006A42B4" w:rsidRPr="005A7186" w:rsidRDefault="006A42B4" w:rsidP="006B4447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7186">
        <w:rPr>
          <w:rFonts w:ascii="Times New Roman" w:hAnsi="Times New Roman"/>
          <w:sz w:val="24"/>
          <w:szCs w:val="24"/>
        </w:rPr>
        <w:t>Программа по содержательной направленности – художественная; по функциональному предназначению  – учебно-познавательная. Программа предназначена для обучающихся 11-  14 лет в основной школе, и направлена на обеспечение дополнительной подготовки по технологии изготовления изделий из различных материалов.</w:t>
      </w:r>
    </w:p>
    <w:p w:rsidR="006A42B4" w:rsidRPr="005A7186" w:rsidRDefault="006A42B4" w:rsidP="006B4447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A7186">
        <w:rPr>
          <w:rFonts w:ascii="Times New Roman" w:hAnsi="Times New Roman"/>
          <w:b/>
          <w:sz w:val="24"/>
          <w:szCs w:val="24"/>
        </w:rPr>
        <w:t>1.3.  Обоснование необходимости внедрения</w:t>
      </w:r>
    </w:p>
    <w:p w:rsidR="006A42B4" w:rsidRPr="005A7186" w:rsidRDefault="006A42B4" w:rsidP="006B4447">
      <w:pPr>
        <w:shd w:val="clear" w:color="auto" w:fill="FFFFFF"/>
        <w:spacing w:line="270" w:lineRule="atLeast"/>
        <w:jc w:val="both"/>
      </w:pPr>
      <w:r w:rsidRPr="005A7186">
        <w:t xml:space="preserve">Основным содержанием данного курса являются </w:t>
      </w:r>
      <w:r w:rsidRPr="005A7186">
        <w:rPr>
          <w:b/>
          <w:bCs/>
        </w:rPr>
        <w:t xml:space="preserve"> </w:t>
      </w:r>
    </w:p>
    <w:p w:rsidR="006A42B4" w:rsidRPr="005A7186" w:rsidRDefault="006A42B4" w:rsidP="006B4447">
      <w:pPr>
        <w:shd w:val="clear" w:color="auto" w:fill="FFFFFF"/>
        <w:spacing w:line="270" w:lineRule="atLeast"/>
        <w:jc w:val="both"/>
      </w:pPr>
      <w:r w:rsidRPr="005A7186">
        <w:t>Программа объединения «Технология художественного творчества» основана на принципах природосообразности, последовательности, наглядности, целесообразности, доступности и тесной связи с жизнью.</w:t>
      </w:r>
    </w:p>
    <w:p w:rsidR="006A42B4" w:rsidRPr="005A7186" w:rsidRDefault="006A42B4" w:rsidP="006B4447">
      <w:pPr>
        <w:shd w:val="clear" w:color="auto" w:fill="FFFFFF"/>
        <w:spacing w:line="270" w:lineRule="atLeast"/>
        <w:jc w:val="both"/>
      </w:pPr>
      <w:r w:rsidRPr="005A7186">
        <w:t>Программа предусматривает преподавание материала по «восходящей спирали», то есть периодическое возвращение к определенным темам на более высоком и сложном уровне. Все задания соответствуют по сложности детям определенного возраста.</w:t>
      </w:r>
    </w:p>
    <w:p w:rsidR="006A42B4" w:rsidRPr="005A7186" w:rsidRDefault="006A42B4" w:rsidP="006B4447">
      <w:pPr>
        <w:shd w:val="clear" w:color="auto" w:fill="FFFFFF"/>
        <w:spacing w:line="270" w:lineRule="atLeast"/>
        <w:jc w:val="both"/>
      </w:pPr>
      <w:r w:rsidRPr="005A7186">
        <w:t>Изучение каждой темы завершается изготовлением изделия, т.е. теоретические задания и технологические приемы подкрепляются практическим применением к жизни.</w:t>
      </w:r>
    </w:p>
    <w:p w:rsidR="006A42B4" w:rsidRPr="005A7186" w:rsidRDefault="006A42B4" w:rsidP="006B4447">
      <w:pPr>
        <w:shd w:val="clear" w:color="auto" w:fill="FFFFFF"/>
        <w:jc w:val="both"/>
      </w:pPr>
      <w:r w:rsidRPr="005A7186">
        <w:t>Программа предполагает работу с детьми в форме занятий, совместной работы детей с педагогом, а также их самостоятельной творческой деятельности.</w:t>
      </w:r>
    </w:p>
    <w:p w:rsidR="006A42B4" w:rsidRPr="005A7186" w:rsidRDefault="006A42B4" w:rsidP="006B4447">
      <w:pPr>
        <w:shd w:val="clear" w:color="auto" w:fill="FFFFFF"/>
        <w:spacing w:after="200"/>
        <w:jc w:val="both"/>
        <w:rPr>
          <w:b/>
        </w:rPr>
      </w:pPr>
      <w:r w:rsidRPr="005A7186">
        <w:rPr>
          <w:b/>
        </w:rPr>
        <w:t>Новизна программы</w:t>
      </w:r>
    </w:p>
    <w:p w:rsidR="006A42B4" w:rsidRPr="005A7186" w:rsidRDefault="006A42B4" w:rsidP="006B4447">
      <w:pPr>
        <w:shd w:val="clear" w:color="auto" w:fill="FFFFFF"/>
        <w:jc w:val="both"/>
      </w:pPr>
      <w:r w:rsidRPr="005A7186">
        <w:t>Содержание всех разделов построено по следующему алгоритму:</w:t>
      </w:r>
    </w:p>
    <w:p w:rsidR="006A42B4" w:rsidRPr="005A7186" w:rsidRDefault="006A42B4" w:rsidP="006B4447">
      <w:pPr>
        <w:shd w:val="clear" w:color="auto" w:fill="FFFFFF"/>
        <w:spacing w:line="270" w:lineRule="atLeast"/>
        <w:jc w:val="both"/>
      </w:pPr>
      <w:r w:rsidRPr="005A7186">
        <w:t>Исторический аспект</w:t>
      </w:r>
    </w:p>
    <w:p w:rsidR="006A42B4" w:rsidRPr="005A7186" w:rsidRDefault="006A42B4" w:rsidP="006B4447">
      <w:pPr>
        <w:shd w:val="clear" w:color="auto" w:fill="FFFFFF"/>
        <w:spacing w:line="270" w:lineRule="atLeast"/>
        <w:jc w:val="both"/>
      </w:pPr>
      <w:r w:rsidRPr="005A7186">
        <w:t>Связь с современностью</w:t>
      </w:r>
    </w:p>
    <w:p w:rsidR="006A42B4" w:rsidRPr="005A7186" w:rsidRDefault="006A42B4" w:rsidP="006B4447">
      <w:pPr>
        <w:shd w:val="clear" w:color="auto" w:fill="FFFFFF"/>
        <w:jc w:val="both"/>
      </w:pPr>
      <w:r w:rsidRPr="005A7186">
        <w:t>Освоение основных технологических приемов, выполнение учебных заданий</w:t>
      </w:r>
    </w:p>
    <w:p w:rsidR="006A42B4" w:rsidRPr="005A7186" w:rsidRDefault="006A42B4" w:rsidP="00BB5F40">
      <w:pPr>
        <w:shd w:val="clear" w:color="auto" w:fill="FFFFFF"/>
        <w:jc w:val="both"/>
      </w:pPr>
      <w:r w:rsidRPr="005A7186">
        <w:t>Выполнение творческих работ (индивидуальных, групповых или коллективных).</w:t>
      </w:r>
    </w:p>
    <w:p w:rsidR="006A42B4" w:rsidRPr="005A7186" w:rsidRDefault="006A42B4" w:rsidP="00BB5F40">
      <w:pPr>
        <w:shd w:val="clear" w:color="auto" w:fill="FFFFFF"/>
        <w:jc w:val="both"/>
      </w:pPr>
      <w:r w:rsidRPr="005A7186">
        <w:t>Предполагаются различные упражнения, задания, обогащающие словарный запас детей. Информативный материал, небольшой по объему, интересный по содержанию, дается как перед практической частью, так и во время работы. При выполнении задания перед учащимися ставится задача определить назначение своего изделия. С первых же занятий дети приучаются работать по плану:</w:t>
      </w:r>
    </w:p>
    <w:p w:rsidR="006A42B4" w:rsidRPr="005A7186" w:rsidRDefault="006A42B4" w:rsidP="00BB5F40">
      <w:pPr>
        <w:shd w:val="clear" w:color="auto" w:fill="FFFFFF"/>
        <w:jc w:val="both"/>
      </w:pPr>
      <w:r w:rsidRPr="005A7186">
        <w:t>Эскиз</w:t>
      </w:r>
    </w:p>
    <w:p w:rsidR="006A42B4" w:rsidRPr="005A7186" w:rsidRDefault="006A42B4" w:rsidP="00BB5F40">
      <w:pPr>
        <w:shd w:val="clear" w:color="auto" w:fill="FFFFFF"/>
        <w:jc w:val="both"/>
      </w:pPr>
      <w:r w:rsidRPr="005A7186">
        <w:t>воплощение в материале</w:t>
      </w:r>
    </w:p>
    <w:p w:rsidR="006A42B4" w:rsidRPr="005A7186" w:rsidRDefault="006A42B4" w:rsidP="00BB5F40">
      <w:pPr>
        <w:shd w:val="clear" w:color="auto" w:fill="FFFFFF"/>
        <w:jc w:val="both"/>
      </w:pPr>
      <w:r w:rsidRPr="005A7186">
        <w:t>выявление формы с помощью декоративных фактур.</w:t>
      </w:r>
    </w:p>
    <w:p w:rsidR="006A42B4" w:rsidRPr="005A7186" w:rsidRDefault="006A42B4" w:rsidP="00BB5F40">
      <w:pPr>
        <w:shd w:val="clear" w:color="auto" w:fill="FFFFFF"/>
        <w:jc w:val="both"/>
      </w:pPr>
      <w:r w:rsidRPr="005A7186">
        <w:t>Программа ориентирует обучающихся на самостоятельность в поисках композиционных решений, в выборе способов изготовления поделок.</w:t>
      </w:r>
    </w:p>
    <w:p w:rsidR="006A42B4" w:rsidRPr="005A7186" w:rsidRDefault="006A42B4" w:rsidP="00BB5F40">
      <w:pPr>
        <w:shd w:val="clear" w:color="auto" w:fill="FFFFFF"/>
        <w:jc w:val="both"/>
      </w:pPr>
      <w:r w:rsidRPr="005A7186">
        <w:t xml:space="preserve">Программой предусмотрен творческий проект по теме декоративно-прикладного искусства, а также в нее включены участие в конкурсах и выставках различного уровня. </w:t>
      </w:r>
    </w:p>
    <w:p w:rsidR="006A42B4" w:rsidRPr="005A7186" w:rsidRDefault="006A42B4" w:rsidP="00BB5F40">
      <w:pPr>
        <w:shd w:val="clear" w:color="auto" w:fill="FFFFFF"/>
        <w:jc w:val="both"/>
      </w:pPr>
    </w:p>
    <w:p w:rsidR="006A42B4" w:rsidRPr="005A7186" w:rsidRDefault="006A42B4" w:rsidP="00BB5F40">
      <w:pPr>
        <w:pStyle w:val="Heading4"/>
        <w:shd w:val="clear" w:color="auto" w:fill="FFFFFF"/>
        <w:spacing w:before="0"/>
        <w:jc w:val="both"/>
        <w:rPr>
          <w:rFonts w:ascii="Times New Roman" w:hAnsi="Times New Roman"/>
          <w:b w:val="0"/>
          <w:i w:val="0"/>
          <w:color w:val="auto"/>
        </w:rPr>
      </w:pPr>
      <w:r w:rsidRPr="005A7186">
        <w:rPr>
          <w:rFonts w:ascii="Times New Roman" w:hAnsi="Times New Roman"/>
          <w:i w:val="0"/>
          <w:color w:val="auto"/>
        </w:rPr>
        <w:t xml:space="preserve"> Актуальность курса</w:t>
      </w:r>
      <w:r w:rsidRPr="005A7186">
        <w:rPr>
          <w:rFonts w:ascii="Times New Roman" w:hAnsi="Times New Roman"/>
          <w:b w:val="0"/>
          <w:i w:val="0"/>
          <w:color w:val="auto"/>
        </w:rPr>
        <w:t xml:space="preserve"> заключается в создании условий для развития и воспитания, обучающихся через их практическую творческо-прикладную деятельность.</w:t>
      </w:r>
    </w:p>
    <w:p w:rsidR="006A42B4" w:rsidRPr="005A7186" w:rsidRDefault="006A42B4" w:rsidP="00BB5F40">
      <w:pPr>
        <w:shd w:val="clear" w:color="auto" w:fill="FFFFFF"/>
        <w:jc w:val="both"/>
      </w:pPr>
      <w:r w:rsidRPr="005A7186">
        <w:rPr>
          <w:bCs/>
        </w:rPr>
        <w:t>Актуальность </w:t>
      </w:r>
      <w:r w:rsidRPr="005A7186">
        <w:t>дополнительной образовательной программы связана с использованием комплексного метода обучения, направленного на развитие во взаимосвязи и взаимодействии:</w:t>
      </w:r>
    </w:p>
    <w:p w:rsidR="006A42B4" w:rsidRPr="005A7186" w:rsidRDefault="006A42B4" w:rsidP="00BB5F40">
      <w:pPr>
        <w:shd w:val="clear" w:color="auto" w:fill="FFFFFF"/>
        <w:jc w:val="both"/>
      </w:pPr>
      <w:r w:rsidRPr="005A7186">
        <w:t>• общих способностей (способность к обучению и труду);</w:t>
      </w:r>
    </w:p>
    <w:p w:rsidR="006A42B4" w:rsidRPr="005A7186" w:rsidRDefault="006A42B4" w:rsidP="00BB5F40">
      <w:pPr>
        <w:shd w:val="clear" w:color="auto" w:fill="FFFFFF"/>
        <w:jc w:val="both"/>
      </w:pPr>
      <w:r w:rsidRPr="005A7186">
        <w:t>• творческих способностей (воображение, креативность мышления, художественное восприятие и др.).</w:t>
      </w:r>
    </w:p>
    <w:p w:rsidR="006A42B4" w:rsidRPr="005A7186" w:rsidRDefault="006A42B4" w:rsidP="00BB5F40">
      <w:pPr>
        <w:shd w:val="clear" w:color="auto" w:fill="FFFFFF"/>
        <w:jc w:val="both"/>
      </w:pPr>
      <w:r w:rsidRPr="005A7186">
        <w:t>Развивающий характер обучения ориентирован на:</w:t>
      </w:r>
    </w:p>
    <w:p w:rsidR="006A42B4" w:rsidRPr="005A7186" w:rsidRDefault="006A42B4" w:rsidP="00BB5F40">
      <w:pPr>
        <w:shd w:val="clear" w:color="auto" w:fill="FFFFFF"/>
        <w:jc w:val="both"/>
      </w:pPr>
      <w:r w:rsidRPr="005A7186">
        <w:t>• развитие фантазии, воображения, памяти, наблюдательности;</w:t>
      </w:r>
    </w:p>
    <w:p w:rsidR="006A42B4" w:rsidRPr="005A7186" w:rsidRDefault="006A42B4" w:rsidP="00BB5F40">
      <w:pPr>
        <w:shd w:val="clear" w:color="auto" w:fill="FFFFFF"/>
        <w:jc w:val="both"/>
      </w:pPr>
      <w:r w:rsidRPr="005A7186">
        <w:t>• развитие ассоциативного и образного мышления обучающихся.</w:t>
      </w:r>
    </w:p>
    <w:p w:rsidR="006A42B4" w:rsidRPr="005A7186" w:rsidRDefault="006A42B4" w:rsidP="00BB5F40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6A42B4" w:rsidRPr="005A7186" w:rsidRDefault="006A42B4" w:rsidP="00BB5F40">
      <w:pPr>
        <w:shd w:val="clear" w:color="auto" w:fill="FFFFFF"/>
        <w:jc w:val="both"/>
      </w:pPr>
      <w:r w:rsidRPr="005A7186">
        <w:t xml:space="preserve">  Итоги изученных тем подводятся</w:t>
      </w:r>
      <w:r w:rsidRPr="005A7186">
        <w:rPr>
          <w:b/>
        </w:rPr>
        <w:t xml:space="preserve"> </w:t>
      </w:r>
      <w:r w:rsidRPr="005A7186">
        <w:t>в форме - участие в   конкурсах декоративно-прикладного творчества, а также организация и проведение конкурсов – выставок.</w:t>
      </w:r>
    </w:p>
    <w:p w:rsidR="006A42B4" w:rsidRPr="005A7186" w:rsidRDefault="006A42B4" w:rsidP="00BB5F40">
      <w:pPr>
        <w:shd w:val="clear" w:color="auto" w:fill="FFFFFF"/>
        <w:ind w:firstLine="720"/>
        <w:jc w:val="both"/>
      </w:pPr>
      <w:r w:rsidRPr="005A7186">
        <w:t xml:space="preserve">По итогам   обучения проводится итоговая аттестация в форме выставки или защиты творческой работы. </w:t>
      </w:r>
    </w:p>
    <w:p w:rsidR="006A42B4" w:rsidRPr="005A7186" w:rsidRDefault="006A42B4" w:rsidP="00BB5F40">
      <w:pPr>
        <w:pStyle w:val="NormalWeb"/>
        <w:shd w:val="clear" w:color="auto" w:fill="FFFFFF"/>
        <w:spacing w:before="0" w:beforeAutospacing="0" w:after="0" w:afterAutospacing="0"/>
        <w:jc w:val="both"/>
      </w:pPr>
      <w:r w:rsidRPr="005A7186">
        <w:rPr>
          <w:b/>
        </w:rPr>
        <w:t>3.2 Отличительные особенности</w:t>
      </w:r>
      <w:r w:rsidRPr="005A7186">
        <w:t xml:space="preserve"> предлагаемой дополнительной  образовательной программы от уже существующих. Среди наиболее значимых</w:t>
      </w:r>
      <w:r w:rsidRPr="005A7186">
        <w:rPr>
          <w:rStyle w:val="apple-converted-space"/>
        </w:rPr>
        <w:t> </w:t>
      </w:r>
      <w:r w:rsidRPr="005A7186">
        <w:rPr>
          <w:rStyle w:val="Emphasis"/>
          <w:bCs/>
          <w:i w:val="0"/>
          <w:iCs w:val="0"/>
        </w:rPr>
        <w:t>отличительных особенностей</w:t>
      </w:r>
      <w:r w:rsidRPr="005A7186">
        <w:rPr>
          <w:rStyle w:val="Emphasis"/>
          <w:b/>
          <w:bCs/>
          <w:i w:val="0"/>
          <w:iCs w:val="0"/>
        </w:rPr>
        <w:t xml:space="preserve"> </w:t>
      </w:r>
      <w:r w:rsidRPr="005A7186">
        <w:t>программы можно выделить:</w:t>
      </w:r>
    </w:p>
    <w:p w:rsidR="006A42B4" w:rsidRPr="005A7186" w:rsidRDefault="006A42B4" w:rsidP="00BB5F40">
      <w:pPr>
        <w:pStyle w:val="NormalWeb"/>
        <w:shd w:val="clear" w:color="auto" w:fill="FFFFFF"/>
        <w:spacing w:before="0" w:beforeAutospacing="0" w:after="0" w:afterAutospacing="0"/>
        <w:jc w:val="both"/>
      </w:pPr>
      <w:r w:rsidRPr="005A7186">
        <w:t>• комплексность —</w:t>
      </w:r>
    </w:p>
    <w:p w:rsidR="006A42B4" w:rsidRPr="005A7186" w:rsidRDefault="006A42B4" w:rsidP="00BB5F40">
      <w:pPr>
        <w:pStyle w:val="NormalWeb"/>
        <w:shd w:val="clear" w:color="auto" w:fill="FFFFFF"/>
        <w:spacing w:before="0" w:beforeAutospacing="0" w:after="0" w:afterAutospacing="0"/>
        <w:jc w:val="both"/>
      </w:pPr>
      <w:r w:rsidRPr="005A7186">
        <w:t>сочетание нескольких тематических блоков, освоение каждого из которых предполагает работу с конкретным видом материалов (природных, пластиковых, текстильных и др.), и их взаимозаменяемость (возможность хронологически поменять местами);</w:t>
      </w:r>
    </w:p>
    <w:p w:rsidR="006A42B4" w:rsidRPr="005A7186" w:rsidRDefault="006A42B4" w:rsidP="00BB5F40">
      <w:pPr>
        <w:pStyle w:val="NormalWeb"/>
        <w:shd w:val="clear" w:color="auto" w:fill="FFFFFF"/>
        <w:spacing w:before="0" w:beforeAutospacing="0" w:after="0" w:afterAutospacing="0"/>
        <w:jc w:val="both"/>
      </w:pPr>
      <w:r w:rsidRPr="005A7186">
        <w:t>• преемственность —</w:t>
      </w:r>
    </w:p>
    <w:p w:rsidR="006A42B4" w:rsidRPr="005A7186" w:rsidRDefault="006A42B4" w:rsidP="00BB5F40">
      <w:pPr>
        <w:pStyle w:val="NormalWeb"/>
        <w:shd w:val="clear" w:color="auto" w:fill="FFFFFF"/>
        <w:spacing w:before="0" w:beforeAutospacing="0" w:after="0" w:afterAutospacing="0"/>
        <w:jc w:val="both"/>
      </w:pPr>
      <w:r w:rsidRPr="005A7186">
        <w:t>взаимодополняемость используемых техник и технологий применения различных материалов, предполагающая их сочетание и совместное применение;</w:t>
      </w:r>
    </w:p>
    <w:p w:rsidR="006A42B4" w:rsidRPr="005A7186" w:rsidRDefault="006A42B4" w:rsidP="00BB5F40">
      <w:pPr>
        <w:pStyle w:val="NormalWeb"/>
        <w:shd w:val="clear" w:color="auto" w:fill="FFFFFF"/>
        <w:spacing w:before="0" w:beforeAutospacing="0" w:after="0" w:afterAutospacing="0"/>
        <w:jc w:val="both"/>
      </w:pPr>
      <w:r w:rsidRPr="005A7186">
        <w:t>• не подражание, а творчество —</w:t>
      </w:r>
    </w:p>
    <w:p w:rsidR="006A42B4" w:rsidRPr="005A7186" w:rsidRDefault="006A42B4" w:rsidP="00BB5F40">
      <w:pPr>
        <w:pStyle w:val="NormalWeb"/>
        <w:shd w:val="clear" w:color="auto" w:fill="FFFFFF"/>
        <w:spacing w:before="0" w:beforeAutospacing="0" w:after="0" w:afterAutospacing="0"/>
        <w:jc w:val="both"/>
      </w:pPr>
      <w:r w:rsidRPr="005A7186">
        <w:t>овладение приемами и техниками декоративно-прикладного творчества не на уровне повтора и создания копии, а на уровне творческого подхода и авторского замысла обучающихся.</w:t>
      </w:r>
    </w:p>
    <w:p w:rsidR="006A42B4" w:rsidRPr="005A7186" w:rsidRDefault="006A42B4" w:rsidP="00BB5F40">
      <w:pPr>
        <w:jc w:val="both"/>
        <w:rPr>
          <w:b/>
          <w:lang w:eastAsia="en-US"/>
        </w:rPr>
      </w:pPr>
      <w:r w:rsidRPr="005A7186">
        <w:rPr>
          <w:b/>
        </w:rPr>
        <w:t>1.4.</w:t>
      </w:r>
      <w:r w:rsidRPr="005A7186">
        <w:rPr>
          <w:b/>
          <w:lang w:eastAsia="en-US"/>
        </w:rPr>
        <w:t xml:space="preserve"> Особенности возрастной группы, которым адресована программа</w:t>
      </w:r>
    </w:p>
    <w:p w:rsidR="006A42B4" w:rsidRPr="005A7186" w:rsidRDefault="006A42B4" w:rsidP="00BB5F40">
      <w:pPr>
        <w:jc w:val="both"/>
        <w:rPr>
          <w:lang w:eastAsia="en-US"/>
        </w:rPr>
      </w:pPr>
      <w:r w:rsidRPr="005A7186">
        <w:rPr>
          <w:lang w:eastAsia="en-US"/>
        </w:rPr>
        <w:t>Программа предназначена для детей, обучающихся в основной школе с 11-14 лет без ограничений по здоровью.</w:t>
      </w:r>
    </w:p>
    <w:p w:rsidR="006A42B4" w:rsidRPr="005A7186" w:rsidRDefault="006A42B4" w:rsidP="00BB5F40">
      <w:pPr>
        <w:jc w:val="both"/>
        <w:rPr>
          <w:lang w:eastAsia="en-US"/>
        </w:rPr>
      </w:pPr>
      <w:r w:rsidRPr="005A7186">
        <w:rPr>
          <w:lang w:eastAsia="en-US"/>
        </w:rPr>
        <w:t>На занятия принимаются дети прошедшие собеседование.</w:t>
      </w:r>
    </w:p>
    <w:p w:rsidR="006A42B4" w:rsidRPr="005A7186" w:rsidRDefault="006A42B4" w:rsidP="00BB5F40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5A7186">
        <w:rPr>
          <w:b/>
          <w:sz w:val="24"/>
          <w:szCs w:val="24"/>
        </w:rPr>
        <w:t>1.5.</w:t>
      </w:r>
      <w:r w:rsidRPr="005A7186">
        <w:rPr>
          <w:rFonts w:ascii="Times New Roman" w:hAnsi="Times New Roman"/>
          <w:b/>
          <w:sz w:val="24"/>
          <w:szCs w:val="24"/>
        </w:rPr>
        <w:t xml:space="preserve"> Цель и задачи программы, формирование УУД </w:t>
      </w:r>
    </w:p>
    <w:p w:rsidR="006A42B4" w:rsidRPr="005A7186" w:rsidRDefault="006A42B4" w:rsidP="00BB5F40">
      <w:pPr>
        <w:shd w:val="clear" w:color="auto" w:fill="FFFFFF"/>
        <w:jc w:val="both"/>
      </w:pPr>
      <w:r w:rsidRPr="005A7186">
        <w:rPr>
          <w:b/>
          <w:bCs/>
        </w:rPr>
        <w:t>Цель программы</w:t>
      </w:r>
      <w:r w:rsidRPr="005A7186">
        <w:t xml:space="preserve"> – </w:t>
      </w:r>
      <w:r w:rsidRPr="005A7186">
        <w:rPr>
          <w:b/>
        </w:rPr>
        <w:t>формирование у учащихся художественной культуры как составной части материальной и духовной культуры, развитие художественно-творческой активности, овладение образным языком декоративно - прикладного искусства</w:t>
      </w:r>
      <w:r w:rsidRPr="005A7186">
        <w:t>.</w:t>
      </w:r>
    </w:p>
    <w:p w:rsidR="006A42B4" w:rsidRPr="005A7186" w:rsidRDefault="006A42B4" w:rsidP="00BB5F40">
      <w:pPr>
        <w:shd w:val="clear" w:color="auto" w:fill="FFFFFF"/>
        <w:jc w:val="both"/>
      </w:pPr>
    </w:p>
    <w:p w:rsidR="006A42B4" w:rsidRPr="005A7186" w:rsidRDefault="006A42B4" w:rsidP="00BB5F40">
      <w:pPr>
        <w:shd w:val="clear" w:color="auto" w:fill="FFFFFF"/>
        <w:jc w:val="both"/>
      </w:pPr>
      <w:r w:rsidRPr="005A7186">
        <w:rPr>
          <w:b/>
          <w:bCs/>
        </w:rPr>
        <w:t>Задачи программы</w:t>
      </w:r>
    </w:p>
    <w:p w:rsidR="006A42B4" w:rsidRPr="005A7186" w:rsidRDefault="006A42B4" w:rsidP="00BB5F40">
      <w:pPr>
        <w:shd w:val="clear" w:color="auto" w:fill="FFFFFF"/>
        <w:jc w:val="both"/>
      </w:pPr>
      <w:r w:rsidRPr="005A7186">
        <w:rPr>
          <w:b/>
          <w:bCs/>
        </w:rPr>
        <w:t>Обучающие:</w:t>
      </w:r>
    </w:p>
    <w:p w:rsidR="006A42B4" w:rsidRPr="005A7186" w:rsidRDefault="006A42B4" w:rsidP="00BB5F40">
      <w:pPr>
        <w:shd w:val="clear" w:color="auto" w:fill="FFFFFF"/>
        <w:jc w:val="both"/>
      </w:pPr>
      <w:r w:rsidRPr="005A7186">
        <w:t>- закреплять и расширять знания, полученные на уроках технологии, изобразительного искусства  и т.д., и способствовать их систематизации;</w:t>
      </w:r>
    </w:p>
    <w:p w:rsidR="006A42B4" w:rsidRPr="005A7186" w:rsidRDefault="006A42B4" w:rsidP="00BB5F40">
      <w:pPr>
        <w:shd w:val="clear" w:color="auto" w:fill="FFFFFF"/>
        <w:jc w:val="both"/>
      </w:pPr>
      <w:r w:rsidRPr="005A7186">
        <w:t>- знакомить с основами знаний в области композиции, формообразования, цветоведения, декоративно – прикладного искусства;</w:t>
      </w:r>
    </w:p>
    <w:p w:rsidR="006A42B4" w:rsidRPr="005A7186" w:rsidRDefault="006A42B4" w:rsidP="00BB5F40">
      <w:pPr>
        <w:shd w:val="clear" w:color="auto" w:fill="FFFFFF"/>
        <w:jc w:val="both"/>
      </w:pPr>
      <w:r w:rsidRPr="005A7186">
        <w:t>- раскрыть истоки народного творчества;</w:t>
      </w:r>
    </w:p>
    <w:p w:rsidR="006A42B4" w:rsidRPr="005A7186" w:rsidRDefault="006A42B4" w:rsidP="00BB5F40">
      <w:pPr>
        <w:shd w:val="clear" w:color="auto" w:fill="FFFFFF"/>
        <w:jc w:val="both"/>
      </w:pPr>
      <w:r w:rsidRPr="005A7186">
        <w:t>- формировать образное, пространственное мышление и умение выразить свою мысль с помощью эскиза, рисунка, объемных форм;</w:t>
      </w:r>
    </w:p>
    <w:p w:rsidR="006A42B4" w:rsidRPr="005A7186" w:rsidRDefault="006A42B4" w:rsidP="00BB5F40">
      <w:pPr>
        <w:shd w:val="clear" w:color="auto" w:fill="FFFFFF"/>
        <w:spacing w:line="270" w:lineRule="atLeast"/>
        <w:jc w:val="both"/>
      </w:pPr>
      <w:r w:rsidRPr="005A7186">
        <w:t>- совершенствовать умения и формировать навыки работы нужными инструментами и приспособлениями при обработке различных материалов;</w:t>
      </w:r>
    </w:p>
    <w:p w:rsidR="006A42B4" w:rsidRPr="005A7186" w:rsidRDefault="006A42B4" w:rsidP="00BB5F40">
      <w:pPr>
        <w:shd w:val="clear" w:color="auto" w:fill="FFFFFF"/>
        <w:spacing w:line="270" w:lineRule="atLeast"/>
        <w:jc w:val="both"/>
      </w:pPr>
      <w:r w:rsidRPr="005A7186">
        <w:t>- приобретение навыков учебно-исследовательской работы.</w:t>
      </w:r>
    </w:p>
    <w:p w:rsidR="006A42B4" w:rsidRPr="005A7186" w:rsidRDefault="006A42B4" w:rsidP="00BB5F40">
      <w:pPr>
        <w:shd w:val="clear" w:color="auto" w:fill="FFFFFF"/>
        <w:spacing w:line="270" w:lineRule="atLeast"/>
        <w:jc w:val="both"/>
      </w:pPr>
      <w:r w:rsidRPr="005A7186">
        <w:rPr>
          <w:b/>
          <w:bCs/>
        </w:rPr>
        <w:t>Развивающие:</w:t>
      </w:r>
    </w:p>
    <w:p w:rsidR="006A42B4" w:rsidRPr="005A7186" w:rsidRDefault="006A42B4" w:rsidP="00BB5F40">
      <w:pPr>
        <w:shd w:val="clear" w:color="auto" w:fill="FFFFFF"/>
        <w:spacing w:line="270" w:lineRule="atLeast"/>
        <w:jc w:val="both"/>
      </w:pPr>
      <w:r w:rsidRPr="005A7186">
        <w:t>- пробуждать любознательность в области народного, декоративно-прикладного искусства, технической эстетики, архитектуры;</w:t>
      </w:r>
    </w:p>
    <w:p w:rsidR="006A42B4" w:rsidRPr="005A7186" w:rsidRDefault="006A42B4" w:rsidP="00BB5F40">
      <w:pPr>
        <w:shd w:val="clear" w:color="auto" w:fill="FFFFFF"/>
        <w:spacing w:line="270" w:lineRule="atLeast"/>
        <w:jc w:val="both"/>
      </w:pPr>
      <w:r w:rsidRPr="005A7186">
        <w:t>- развивать смекалку, изобретательность и устойчивый интерес к творчеству художника, дизайнера;</w:t>
      </w:r>
    </w:p>
    <w:p w:rsidR="006A42B4" w:rsidRPr="005A7186" w:rsidRDefault="006A42B4" w:rsidP="00BB5F40">
      <w:pPr>
        <w:shd w:val="clear" w:color="auto" w:fill="FFFFFF"/>
        <w:spacing w:line="270" w:lineRule="atLeast"/>
        <w:jc w:val="both"/>
      </w:pPr>
      <w:r w:rsidRPr="005A7186">
        <w:t>- формирование творческих способностей, духовной культуры;</w:t>
      </w:r>
    </w:p>
    <w:p w:rsidR="006A42B4" w:rsidRPr="005A7186" w:rsidRDefault="006A42B4" w:rsidP="00BB5F40">
      <w:pPr>
        <w:shd w:val="clear" w:color="auto" w:fill="FFFFFF"/>
        <w:spacing w:line="270" w:lineRule="atLeast"/>
        <w:jc w:val="both"/>
      </w:pPr>
      <w:r w:rsidRPr="005A7186">
        <w:t>- развивать умение ориентироваться в проблемных ситуациях;</w:t>
      </w:r>
    </w:p>
    <w:p w:rsidR="006A42B4" w:rsidRPr="005A7186" w:rsidRDefault="006A42B4" w:rsidP="00BB5F40">
      <w:pPr>
        <w:shd w:val="clear" w:color="auto" w:fill="FFFFFF"/>
        <w:spacing w:line="270" w:lineRule="atLeast"/>
        <w:jc w:val="both"/>
      </w:pPr>
      <w:r w:rsidRPr="005A7186">
        <w:t>- Развивать воображение, представление, глазомер, эстетический вкус, чувство меры;</w:t>
      </w:r>
    </w:p>
    <w:p w:rsidR="006A42B4" w:rsidRPr="005A7186" w:rsidRDefault="006A42B4" w:rsidP="00BB5F40">
      <w:pPr>
        <w:shd w:val="clear" w:color="auto" w:fill="FFFFFF"/>
        <w:spacing w:line="270" w:lineRule="atLeast"/>
        <w:jc w:val="both"/>
      </w:pPr>
      <w:r w:rsidRPr="005A7186">
        <w:rPr>
          <w:b/>
          <w:bCs/>
        </w:rPr>
        <w:t>Воспитывающие:</w:t>
      </w:r>
    </w:p>
    <w:p w:rsidR="006A42B4" w:rsidRPr="005A7186" w:rsidRDefault="006A42B4" w:rsidP="00BB5F40">
      <w:pPr>
        <w:shd w:val="clear" w:color="auto" w:fill="FFFFFF"/>
        <w:spacing w:line="270" w:lineRule="atLeast"/>
        <w:jc w:val="both"/>
      </w:pPr>
      <w:r w:rsidRPr="005A7186">
        <w:t>- осуществлять трудовое, политехническое и эстетическое воспитание школьников;</w:t>
      </w:r>
    </w:p>
    <w:p w:rsidR="006A42B4" w:rsidRPr="005A7186" w:rsidRDefault="006A42B4" w:rsidP="000A67EC">
      <w:pPr>
        <w:shd w:val="clear" w:color="auto" w:fill="FFFFFF"/>
        <w:spacing w:line="270" w:lineRule="atLeast"/>
      </w:pPr>
      <w:r w:rsidRPr="005A7186">
        <w:t>- воспитывать в детях любовь к своей родине, к традиционному народному искусству;</w:t>
      </w:r>
    </w:p>
    <w:p w:rsidR="006A42B4" w:rsidRPr="005A7186" w:rsidRDefault="006A42B4" w:rsidP="000A67EC">
      <w:pPr>
        <w:shd w:val="clear" w:color="auto" w:fill="FFFFFF"/>
        <w:spacing w:line="270" w:lineRule="atLeast"/>
      </w:pPr>
      <w:r w:rsidRPr="005A7186">
        <w:t>- добиться максимальной самостоятельности детского творчества.</w:t>
      </w:r>
    </w:p>
    <w:p w:rsidR="006A42B4" w:rsidRPr="005A7186" w:rsidRDefault="006A42B4" w:rsidP="000A67EC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5A7186">
        <w:rPr>
          <w:rFonts w:ascii="Times New Roman" w:hAnsi="Times New Roman"/>
          <w:b/>
          <w:bCs/>
          <w:sz w:val="24"/>
          <w:szCs w:val="24"/>
        </w:rPr>
        <w:t xml:space="preserve">В результате освоения программы идет формирование следующих УУД </w:t>
      </w:r>
    </w:p>
    <w:p w:rsidR="006A42B4" w:rsidRPr="005A7186" w:rsidRDefault="006A42B4" w:rsidP="004D0E56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5A718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A7186">
        <w:rPr>
          <w:rFonts w:ascii="Times New Roman" w:hAnsi="Times New Roman"/>
          <w:sz w:val="24"/>
          <w:szCs w:val="24"/>
          <w:u w:val="single"/>
        </w:rPr>
        <w:t>Личностные:</w:t>
      </w:r>
    </w:p>
    <w:p w:rsidR="006A42B4" w:rsidRPr="005A7186" w:rsidRDefault="006A42B4" w:rsidP="004D0E5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5A7186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5A7186">
        <w:rPr>
          <w:rFonts w:ascii="Times New Roman" w:hAnsi="Times New Roman"/>
          <w:bCs/>
          <w:sz w:val="24"/>
          <w:szCs w:val="24"/>
          <w:shd w:val="clear" w:color="auto" w:fill="FFFFFF"/>
        </w:rPr>
        <w:t>Личностными результатами</w:t>
      </w:r>
      <w:r w:rsidRPr="005A718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A7186">
        <w:rPr>
          <w:rFonts w:ascii="Times New Roman" w:hAnsi="Times New Roman"/>
          <w:sz w:val="24"/>
          <w:szCs w:val="24"/>
          <w:shd w:val="clear" w:color="auto" w:fill="FFFFFF"/>
        </w:rPr>
        <w:t>изучения курса «Технология  художественного творчества»   в группе является формирование следующих умений:</w:t>
      </w:r>
      <w:r w:rsidRPr="005A718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A7186">
        <w:rPr>
          <w:rFonts w:ascii="Times New Roman" w:hAnsi="Times New Roman"/>
          <w:sz w:val="24"/>
          <w:szCs w:val="24"/>
        </w:rPr>
        <w:br/>
      </w:r>
      <w:r w:rsidRPr="005A718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- оценивать</w:t>
      </w:r>
      <w:r w:rsidRPr="005A718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A7186">
        <w:rPr>
          <w:rFonts w:ascii="Times New Roman" w:hAnsi="Times New Roman"/>
          <w:sz w:val="24"/>
          <w:szCs w:val="24"/>
          <w:shd w:val="clear" w:color="auto" w:fill="FFFFFF"/>
        </w:rPr>
        <w:t>жизненные ситуации (поступки, явлении, события) с точки зрения собственных ощущений (явлении, события), соотносить их с общепринятыми нормами и ценностями;</w:t>
      </w:r>
      <w:r w:rsidRPr="005A718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A718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оценивать</w:t>
      </w:r>
      <w:r w:rsidRPr="005A7186">
        <w:rPr>
          <w:rFonts w:ascii="Times New Roman" w:hAnsi="Times New Roman"/>
          <w:sz w:val="24"/>
          <w:szCs w:val="24"/>
          <w:shd w:val="clear" w:color="auto" w:fill="FFFFFF"/>
        </w:rPr>
        <w:t>(поступки) в предложенных ситуациях, отмечать конкретные поступки, которые</w:t>
      </w:r>
      <w:r w:rsidRPr="005A718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A7186">
        <w:rPr>
          <w:rFonts w:ascii="Times New Roman" w:hAnsi="Times New Roman"/>
          <w:sz w:val="24"/>
          <w:szCs w:val="24"/>
          <w:shd w:val="clear" w:color="auto" w:fill="FFFFFF"/>
        </w:rPr>
        <w:t>можно характеризовать</w:t>
      </w:r>
      <w:r w:rsidRPr="005A718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A7186">
        <w:rPr>
          <w:rFonts w:ascii="Times New Roman" w:hAnsi="Times New Roman"/>
          <w:sz w:val="24"/>
          <w:szCs w:val="24"/>
          <w:shd w:val="clear" w:color="auto" w:fill="FFFFFF"/>
        </w:rPr>
        <w:t>как хорошие или плохие;</w:t>
      </w:r>
      <w:r w:rsidRPr="005A7186">
        <w:rPr>
          <w:rFonts w:ascii="Times New Roman" w:hAnsi="Times New Roman"/>
          <w:sz w:val="24"/>
          <w:szCs w:val="24"/>
        </w:rPr>
        <w:br/>
      </w:r>
      <w:r w:rsidRPr="005A718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- описывать</w:t>
      </w:r>
      <w:r w:rsidRPr="005A718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A7186">
        <w:rPr>
          <w:rFonts w:ascii="Times New Roman" w:hAnsi="Times New Roman"/>
          <w:sz w:val="24"/>
          <w:szCs w:val="24"/>
          <w:shd w:val="clear" w:color="auto" w:fill="FFFFFF"/>
        </w:rPr>
        <w:t>свои чувства и ощущения от созерцаемых произведений искусства, изделий декоративно-прикладного характера, уважительно относиться к результатам труда мастеров;</w:t>
      </w:r>
      <w:r w:rsidRPr="005A7186">
        <w:rPr>
          <w:rFonts w:ascii="Times New Roman" w:hAnsi="Times New Roman"/>
          <w:sz w:val="24"/>
          <w:szCs w:val="24"/>
        </w:rPr>
        <w:br/>
      </w:r>
      <w:r w:rsidRPr="005A718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- принимать</w:t>
      </w:r>
      <w:r w:rsidRPr="005A7186">
        <w:rPr>
          <w:rStyle w:val="apple-converted-space"/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r w:rsidRPr="005A7186">
        <w:rPr>
          <w:rFonts w:ascii="Times New Roman" w:hAnsi="Times New Roman"/>
          <w:sz w:val="24"/>
          <w:szCs w:val="24"/>
          <w:shd w:val="clear" w:color="auto" w:fill="FFFFFF"/>
        </w:rPr>
        <w:t>другие мнения и высказывания, уважительно относиться к ним;</w:t>
      </w:r>
    </w:p>
    <w:p w:rsidR="006A42B4" w:rsidRPr="005A7186" w:rsidRDefault="006A42B4" w:rsidP="004D0E56">
      <w:pPr>
        <w:pStyle w:val="NoSpacing"/>
        <w:rPr>
          <w:rFonts w:ascii="Times New Roman" w:hAnsi="Times New Roman"/>
          <w:sz w:val="24"/>
          <w:szCs w:val="24"/>
          <w:shd w:val="clear" w:color="auto" w:fill="FFFFFF"/>
        </w:rPr>
      </w:pPr>
      <w:r w:rsidRPr="005A7186">
        <w:rPr>
          <w:rFonts w:ascii="Times New Roman" w:hAnsi="Times New Roman"/>
          <w:sz w:val="24"/>
          <w:szCs w:val="24"/>
          <w:u w:val="single"/>
        </w:rPr>
        <w:t>Регулятивные действия:</w:t>
      </w:r>
      <w:r w:rsidRPr="005A7186">
        <w:rPr>
          <w:rFonts w:ascii="Times New Roman" w:hAnsi="Times New Roman"/>
          <w:sz w:val="24"/>
          <w:szCs w:val="24"/>
        </w:rPr>
        <w:br/>
      </w:r>
      <w:r w:rsidRPr="005A7186">
        <w:rPr>
          <w:rFonts w:ascii="Times New Roman" w:hAnsi="Times New Roman"/>
          <w:sz w:val="24"/>
          <w:szCs w:val="24"/>
          <w:shd w:val="clear" w:color="auto" w:fill="FFFFFF"/>
        </w:rPr>
        <w:t>- под контролем учителя выполнять пробные поисковые действия (упражнения) для выявления оптимального решения проблемы (задачи);</w:t>
      </w:r>
      <w:r w:rsidRPr="005A7186">
        <w:rPr>
          <w:rFonts w:ascii="Times New Roman" w:hAnsi="Times New Roman"/>
          <w:sz w:val="24"/>
          <w:szCs w:val="24"/>
        </w:rPr>
        <w:br/>
      </w:r>
      <w:r w:rsidRPr="005A7186">
        <w:rPr>
          <w:rFonts w:ascii="Times New Roman" w:hAnsi="Times New Roman"/>
          <w:sz w:val="24"/>
          <w:szCs w:val="24"/>
          <w:shd w:val="clear" w:color="auto" w:fill="FFFFFF"/>
        </w:rPr>
        <w:t>- выполнять задание по составленному под контролем учителя плану, сверять свои действия с ним;</w:t>
      </w:r>
      <w:r w:rsidRPr="005A7186">
        <w:rPr>
          <w:rFonts w:ascii="Times New Roman" w:hAnsi="Times New Roman"/>
          <w:sz w:val="24"/>
          <w:szCs w:val="24"/>
        </w:rPr>
        <w:br/>
      </w:r>
      <w:r w:rsidRPr="005A7186">
        <w:rPr>
          <w:rFonts w:ascii="Times New Roman" w:hAnsi="Times New Roman"/>
          <w:sz w:val="24"/>
          <w:szCs w:val="24"/>
          <w:shd w:val="clear" w:color="auto" w:fill="FFFFFF"/>
        </w:rPr>
        <w:t>- осуществлять текущий и точности выполнения технологических операций (с помощью простых и сложных по конфигурации шаблонов, чертёжных инструментов), итоговый контроль общего качества выполненного изделия, задания; проверять модели в действии, вносить необходимые конструктивные доработки (средством формирования этих действий служит технология продуктивной художественно-творческой деятельности);</w:t>
      </w:r>
      <w:r w:rsidRPr="005A7186">
        <w:rPr>
          <w:rFonts w:ascii="Times New Roman" w:hAnsi="Times New Roman"/>
          <w:sz w:val="24"/>
          <w:szCs w:val="24"/>
        </w:rPr>
        <w:br/>
        <w:t xml:space="preserve"> </w:t>
      </w:r>
      <w:r w:rsidRPr="005A7186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Pr="005A7186">
        <w:rPr>
          <w:rFonts w:ascii="Times New Roman" w:hAnsi="Times New Roman"/>
          <w:sz w:val="24"/>
          <w:szCs w:val="24"/>
        </w:rPr>
        <w:t xml:space="preserve"> </w:t>
      </w:r>
      <w:r w:rsidRPr="005A7186">
        <w:rPr>
          <w:rFonts w:ascii="Times New Roman" w:hAnsi="Times New Roman"/>
          <w:sz w:val="24"/>
          <w:szCs w:val="24"/>
        </w:rPr>
        <w:br/>
      </w:r>
      <w:r w:rsidRPr="005A7186">
        <w:rPr>
          <w:rFonts w:ascii="Times New Roman" w:hAnsi="Times New Roman"/>
          <w:sz w:val="24"/>
          <w:szCs w:val="24"/>
          <w:u w:val="single"/>
        </w:rPr>
        <w:t>Познавательные действия:</w:t>
      </w:r>
      <w:r w:rsidRPr="005A7186">
        <w:rPr>
          <w:rFonts w:ascii="Times New Roman" w:hAnsi="Times New Roman"/>
          <w:sz w:val="24"/>
          <w:szCs w:val="24"/>
        </w:rPr>
        <w:br/>
      </w:r>
      <w:r w:rsidRPr="005A718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- искать и отбирать</w:t>
      </w:r>
      <w:r w:rsidRPr="005A718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A7186">
        <w:rPr>
          <w:rFonts w:ascii="Times New Roman" w:hAnsi="Times New Roman"/>
          <w:sz w:val="24"/>
          <w:szCs w:val="24"/>
          <w:shd w:val="clear" w:color="auto" w:fill="FFFFFF"/>
        </w:rPr>
        <w:t>необходимые для решения учебной задачи источники информации в учебнике (текст, иллюстрация, схема, чертёж, инструкционная карта), энциклопедиях, справочниках, Интернете;</w:t>
      </w:r>
      <w:r w:rsidRPr="005A7186">
        <w:rPr>
          <w:rFonts w:ascii="Times New Roman" w:hAnsi="Times New Roman"/>
          <w:sz w:val="24"/>
          <w:szCs w:val="24"/>
        </w:rPr>
        <w:br/>
      </w:r>
      <w:r w:rsidRPr="005A718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- добывать</w:t>
      </w:r>
      <w:r w:rsidRPr="005A718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A7186">
        <w:rPr>
          <w:rFonts w:ascii="Times New Roman" w:hAnsi="Times New Roman"/>
          <w:sz w:val="24"/>
          <w:szCs w:val="24"/>
          <w:shd w:val="clear" w:color="auto" w:fill="FFFFFF"/>
        </w:rPr>
        <w:t>новые знания в процессе наблюдений, рассуждений и обсуждений материалов учебника, выполнения пробных поисковых упражнений;</w:t>
      </w:r>
      <w:r w:rsidRPr="005A718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A7186">
        <w:rPr>
          <w:rFonts w:ascii="Times New Roman" w:hAnsi="Times New Roman"/>
          <w:sz w:val="24"/>
          <w:szCs w:val="24"/>
        </w:rPr>
        <w:br/>
      </w:r>
      <w:r w:rsidRPr="005A7186">
        <w:rPr>
          <w:rFonts w:ascii="Times New Roman" w:hAnsi="Times New Roman"/>
          <w:sz w:val="24"/>
          <w:szCs w:val="24"/>
          <w:shd w:val="clear" w:color="auto" w:fill="FFFFFF"/>
        </w:rPr>
        <w:t>- перерабатывать полученную информацию:</w:t>
      </w:r>
      <w:r w:rsidRPr="005A718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A718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сравнивать</w:t>
      </w:r>
      <w:r w:rsidRPr="005A718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A7186">
        <w:rPr>
          <w:rFonts w:ascii="Times New Roman" w:hAnsi="Times New Roman"/>
          <w:sz w:val="24"/>
          <w:szCs w:val="24"/>
          <w:shd w:val="clear" w:color="auto" w:fill="FFFFFF"/>
        </w:rPr>
        <w:t>и</w:t>
      </w:r>
      <w:r w:rsidRPr="005A718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A718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классифицировать</w:t>
      </w:r>
      <w:r w:rsidRPr="005A7186">
        <w:rPr>
          <w:rFonts w:ascii="Times New Roman" w:hAnsi="Times New Roman"/>
          <w:sz w:val="24"/>
          <w:szCs w:val="24"/>
        </w:rPr>
        <w:br/>
        <w:t xml:space="preserve"> </w:t>
      </w:r>
      <w:r w:rsidRPr="005A718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5A7186">
        <w:rPr>
          <w:rFonts w:ascii="Times New Roman" w:hAnsi="Times New Roman"/>
          <w:sz w:val="24"/>
          <w:szCs w:val="24"/>
        </w:rPr>
        <w:br/>
      </w:r>
      <w:r w:rsidRPr="005A7186">
        <w:rPr>
          <w:rFonts w:ascii="Times New Roman" w:hAnsi="Times New Roman"/>
          <w:sz w:val="24"/>
          <w:szCs w:val="24"/>
          <w:u w:val="single"/>
        </w:rPr>
        <w:t>Коммуникативные действия:</w:t>
      </w:r>
      <w:r w:rsidRPr="005A7186">
        <w:rPr>
          <w:rFonts w:ascii="Times New Roman" w:hAnsi="Times New Roman"/>
          <w:sz w:val="24"/>
          <w:szCs w:val="24"/>
        </w:rPr>
        <w:t xml:space="preserve"> </w:t>
      </w:r>
      <w:r w:rsidRPr="005A7186">
        <w:rPr>
          <w:rFonts w:ascii="Times New Roman" w:hAnsi="Times New Roman"/>
          <w:sz w:val="24"/>
          <w:szCs w:val="24"/>
        </w:rPr>
        <w:br/>
      </w:r>
      <w:r w:rsidRPr="005A7186">
        <w:rPr>
          <w:rFonts w:ascii="Times New Roman" w:hAnsi="Times New Roman"/>
          <w:sz w:val="24"/>
          <w:szCs w:val="24"/>
          <w:shd w:val="clear" w:color="auto" w:fill="FFFFFF"/>
        </w:rPr>
        <w:t>- донести свою позицию до других:</w:t>
      </w:r>
      <w:r w:rsidRPr="005A7186">
        <w:rPr>
          <w:rStyle w:val="apple-converted-space"/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r w:rsidRPr="005A718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высказывать</w:t>
      </w:r>
      <w:r w:rsidRPr="005A718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A7186">
        <w:rPr>
          <w:rFonts w:ascii="Times New Roman" w:hAnsi="Times New Roman"/>
          <w:sz w:val="24"/>
          <w:szCs w:val="24"/>
          <w:shd w:val="clear" w:color="auto" w:fill="FFFFFF"/>
        </w:rPr>
        <w:t>свою точку зрения и пытаться её</w:t>
      </w:r>
      <w:r w:rsidRPr="005A7186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5A718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обосновать</w:t>
      </w:r>
      <w:r w:rsidRPr="005A7186">
        <w:rPr>
          <w:rFonts w:ascii="Times New Roman" w:hAnsi="Times New Roman"/>
          <w:sz w:val="24"/>
          <w:szCs w:val="24"/>
          <w:shd w:val="clear" w:color="auto" w:fill="FFFFFF"/>
        </w:rPr>
        <w:t>, приводя аргументы;</w:t>
      </w:r>
      <w:r w:rsidRPr="005A7186">
        <w:rPr>
          <w:rFonts w:ascii="Times New Roman" w:hAnsi="Times New Roman"/>
          <w:sz w:val="24"/>
          <w:szCs w:val="24"/>
        </w:rPr>
        <w:br/>
      </w:r>
      <w:r w:rsidRPr="005A7186">
        <w:rPr>
          <w:rFonts w:ascii="Times New Roman" w:hAnsi="Times New Roman"/>
          <w:sz w:val="24"/>
          <w:szCs w:val="24"/>
          <w:shd w:val="clear" w:color="auto" w:fill="FFFFFF"/>
        </w:rPr>
        <w:t xml:space="preserve">- слушать других, пытаться принимать другую точку зрения, быть готовым изменить свою точку зрения </w:t>
      </w:r>
      <w:r w:rsidRPr="005A7186">
        <w:rPr>
          <w:rFonts w:ascii="Times New Roman" w:hAnsi="Times New Roman"/>
          <w:sz w:val="24"/>
          <w:szCs w:val="24"/>
        </w:rPr>
        <w:t xml:space="preserve"> </w:t>
      </w:r>
      <w:r w:rsidRPr="005A7186">
        <w:rPr>
          <w:rFonts w:ascii="Times New Roman" w:hAnsi="Times New Roman"/>
          <w:sz w:val="24"/>
          <w:szCs w:val="24"/>
        </w:rPr>
        <w:br/>
      </w:r>
      <w:r w:rsidRPr="005A7186">
        <w:rPr>
          <w:rFonts w:ascii="Times New Roman" w:hAnsi="Times New Roman"/>
          <w:sz w:val="24"/>
          <w:szCs w:val="24"/>
          <w:shd w:val="clear" w:color="auto" w:fill="FFFFFF"/>
        </w:rPr>
        <w:t>- уважительно относиться к позиции другого, пытаться договариваться  (средством формирования этих действий служит работа в малых группах).</w:t>
      </w:r>
    </w:p>
    <w:p w:rsidR="006A42B4" w:rsidRPr="005A7186" w:rsidRDefault="006A42B4" w:rsidP="000A67EC">
      <w:pPr>
        <w:shd w:val="clear" w:color="auto" w:fill="FFFFFF"/>
        <w:spacing w:line="270" w:lineRule="atLeast"/>
      </w:pPr>
    </w:p>
    <w:p w:rsidR="006A42B4" w:rsidRPr="005A7186" w:rsidRDefault="006A42B4" w:rsidP="00285E61">
      <w:pPr>
        <w:jc w:val="both"/>
        <w:rPr>
          <w:b/>
          <w:lang w:eastAsia="en-US"/>
        </w:rPr>
      </w:pPr>
      <w:r w:rsidRPr="005A7186">
        <w:rPr>
          <w:b/>
          <w:lang w:eastAsia="en-US"/>
        </w:rPr>
        <w:t>1.6. Возраст детей, участвующих в реализации программы</w:t>
      </w:r>
    </w:p>
    <w:p w:rsidR="006A42B4" w:rsidRPr="005A7186" w:rsidRDefault="006A42B4" w:rsidP="00285E61">
      <w:pPr>
        <w:jc w:val="both"/>
        <w:rPr>
          <w:lang w:eastAsia="en-US"/>
        </w:rPr>
      </w:pPr>
      <w:r w:rsidRPr="005A7186">
        <w:rPr>
          <w:lang w:eastAsia="en-US"/>
        </w:rPr>
        <w:t xml:space="preserve"> Возраст учащихся 11-14 лет</w:t>
      </w:r>
    </w:p>
    <w:p w:rsidR="006A42B4" w:rsidRPr="005A7186" w:rsidRDefault="006A42B4" w:rsidP="00285E61">
      <w:pPr>
        <w:jc w:val="both"/>
        <w:rPr>
          <w:b/>
          <w:lang w:eastAsia="en-US"/>
        </w:rPr>
      </w:pPr>
      <w:r w:rsidRPr="005A7186">
        <w:rPr>
          <w:b/>
          <w:lang w:eastAsia="en-US"/>
        </w:rPr>
        <w:t>1.7. Сроки  и этапы реализации программы</w:t>
      </w:r>
    </w:p>
    <w:p w:rsidR="006A42B4" w:rsidRPr="005A7186" w:rsidRDefault="006A42B4" w:rsidP="00285E61">
      <w:pPr>
        <w:jc w:val="both"/>
        <w:rPr>
          <w:lang w:eastAsia="en-US"/>
        </w:rPr>
      </w:pPr>
      <w:r w:rsidRPr="005A7186">
        <w:rPr>
          <w:lang w:eastAsia="en-US"/>
        </w:rPr>
        <w:t>Программа рассчитана на 3 года обучения. Первый год обучения – базовая ступень для всех желающих, второй год обучения –  специализация, третий год – углубленная специализация – для детей, проявивших одаренность в области художественного прикладного творчества.</w:t>
      </w:r>
    </w:p>
    <w:p w:rsidR="006A42B4" w:rsidRPr="005A7186" w:rsidRDefault="006A42B4" w:rsidP="00285E61">
      <w:pPr>
        <w:jc w:val="both"/>
        <w:rPr>
          <w:lang w:eastAsia="en-US"/>
        </w:rPr>
      </w:pPr>
      <w:r w:rsidRPr="005A7186">
        <w:rPr>
          <w:lang w:eastAsia="en-US"/>
        </w:rPr>
        <w:t>Учебные курсы  предусматривают не только усвоение теоретических знаний, но главное, формирование деятельностно-практического опыта. Практические занятия способствуют отработке у детей освоенных навыков и творческие работы по своему замыслу.</w:t>
      </w:r>
    </w:p>
    <w:p w:rsidR="006A42B4" w:rsidRPr="005A7186" w:rsidRDefault="006A42B4" w:rsidP="00285E61">
      <w:pPr>
        <w:pStyle w:val="Default"/>
        <w:jc w:val="both"/>
        <w:rPr>
          <w:b/>
        </w:rPr>
      </w:pPr>
      <w:r w:rsidRPr="005A7186">
        <w:rPr>
          <w:b/>
          <w:bCs/>
        </w:rPr>
        <w:t>1.8. Режим занятий и виды контроля</w:t>
      </w:r>
    </w:p>
    <w:p w:rsidR="006A42B4" w:rsidRPr="005A7186" w:rsidRDefault="006A42B4" w:rsidP="00285E61">
      <w:pPr>
        <w:pStyle w:val="Default"/>
        <w:jc w:val="both"/>
      </w:pPr>
      <w:r w:rsidRPr="005A7186">
        <w:t xml:space="preserve">Режим занятий по программе соответствует Санитарно-эпидемиологическим правилам и нормативам СанПиН 2.4.4.3172-1 в части определения рекомендуемого режима занятий: </w:t>
      </w:r>
    </w:p>
    <w:p w:rsidR="006A42B4" w:rsidRPr="005A7186" w:rsidRDefault="006A42B4" w:rsidP="00285E61">
      <w:pPr>
        <w:pStyle w:val="Default"/>
        <w:spacing w:after="57"/>
        <w:jc w:val="both"/>
      </w:pPr>
      <w:r w:rsidRPr="005A7186">
        <w:t>- 1 год обучения -2 занятия в неделю по 2 часа;</w:t>
      </w:r>
    </w:p>
    <w:p w:rsidR="006A42B4" w:rsidRPr="005A7186" w:rsidRDefault="006A42B4" w:rsidP="00285E61">
      <w:pPr>
        <w:pStyle w:val="Default"/>
        <w:jc w:val="both"/>
      </w:pPr>
      <w:r w:rsidRPr="005A7186">
        <w:t>- 2 год обучения -2 занятия в неделю по 2 часа;</w:t>
      </w:r>
    </w:p>
    <w:p w:rsidR="006A42B4" w:rsidRPr="005A7186" w:rsidRDefault="006A42B4" w:rsidP="00285E61">
      <w:pPr>
        <w:pStyle w:val="Default"/>
        <w:jc w:val="both"/>
      </w:pPr>
      <w:r w:rsidRPr="005A7186">
        <w:t>- 3 год обучения – 3 занятия в неделю по 2 часа.</w:t>
      </w:r>
    </w:p>
    <w:p w:rsidR="006A42B4" w:rsidRPr="005A7186" w:rsidRDefault="006A42B4" w:rsidP="00285E61">
      <w:pPr>
        <w:pStyle w:val="Default"/>
        <w:jc w:val="both"/>
      </w:pPr>
      <w:r w:rsidRPr="005A7186">
        <w:rPr>
          <w:b/>
        </w:rPr>
        <w:t>Аттестация учащихся</w:t>
      </w:r>
      <w:r w:rsidRPr="005A7186">
        <w:t xml:space="preserve"> в объединении проводится в форме  выставки и представления творческой работы. Реализация данной программы предполагает использование следующих организационно-педагогических </w:t>
      </w:r>
      <w:r w:rsidRPr="005A7186">
        <w:rPr>
          <w:bCs/>
        </w:rPr>
        <w:t>форм проведения занятий</w:t>
      </w:r>
      <w:r w:rsidRPr="005A7186">
        <w:t xml:space="preserve">: </w:t>
      </w:r>
    </w:p>
    <w:p w:rsidR="006A42B4" w:rsidRPr="005A7186" w:rsidRDefault="006A42B4" w:rsidP="00285E61">
      <w:pPr>
        <w:pStyle w:val="Default"/>
        <w:spacing w:after="55"/>
        <w:jc w:val="both"/>
      </w:pPr>
      <w:r w:rsidRPr="005A7186">
        <w:t xml:space="preserve">-  коллективные  (фронтальные со всем составом); </w:t>
      </w:r>
    </w:p>
    <w:p w:rsidR="006A42B4" w:rsidRPr="005A7186" w:rsidRDefault="006A42B4" w:rsidP="00285E61">
      <w:pPr>
        <w:pStyle w:val="Default"/>
        <w:spacing w:after="55"/>
        <w:jc w:val="both"/>
      </w:pPr>
      <w:r w:rsidRPr="005A7186">
        <w:t xml:space="preserve">-  групповые  (работа в группах, в  парах); </w:t>
      </w:r>
    </w:p>
    <w:p w:rsidR="006A42B4" w:rsidRPr="005A7186" w:rsidRDefault="006A42B4" w:rsidP="00285E61">
      <w:pPr>
        <w:pStyle w:val="Default"/>
        <w:jc w:val="both"/>
      </w:pPr>
      <w:r w:rsidRPr="005A7186">
        <w:t xml:space="preserve">-  индивидуальные (создания творческих проектов). </w:t>
      </w:r>
    </w:p>
    <w:p w:rsidR="006A42B4" w:rsidRPr="005A7186" w:rsidRDefault="006A42B4" w:rsidP="00C24A0D">
      <w:pPr>
        <w:shd w:val="clear" w:color="auto" w:fill="FFFFFF"/>
        <w:spacing w:line="270" w:lineRule="atLeast"/>
      </w:pPr>
      <w:r w:rsidRPr="005A7186">
        <w:t xml:space="preserve"> Дети, желающие получить дополнительные знания по курсу, обучаются на индивидуальных занятиях. </w:t>
      </w:r>
    </w:p>
    <w:p w:rsidR="006A42B4" w:rsidRPr="005A7186" w:rsidRDefault="006A42B4" w:rsidP="00C24A0D">
      <w:pPr>
        <w:pStyle w:val="Default"/>
        <w:jc w:val="both"/>
      </w:pPr>
      <w:r w:rsidRPr="005A7186">
        <w:t xml:space="preserve">      При организации самостоятельной работы и работы по индивидуальным заданиям используются инструктаж, консультации, разработка и реализация индивидуальных творческих проектов, экспертиза. Активно применяется система наставничества (когда за  младшими или менее опытным обучающимся закрепляется наставник из числа воспитанников, обладающий определенным опытом и специальными знаниями). </w:t>
      </w:r>
    </w:p>
    <w:p w:rsidR="006A42B4" w:rsidRPr="005A7186" w:rsidRDefault="006A42B4" w:rsidP="00C24A0D">
      <w:pPr>
        <w:pStyle w:val="NoSpacing"/>
        <w:rPr>
          <w:rFonts w:ascii="Times New Roman" w:hAnsi="Times New Roman"/>
          <w:sz w:val="24"/>
          <w:szCs w:val="24"/>
        </w:rPr>
      </w:pPr>
      <w:r w:rsidRPr="005A7186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1.9. Планируемые результаты освоения программы</w:t>
      </w:r>
    </w:p>
    <w:p w:rsidR="006A42B4" w:rsidRPr="005A7186" w:rsidRDefault="006A42B4" w:rsidP="001F11EA">
      <w:pPr>
        <w:rPr>
          <w:b/>
        </w:rPr>
      </w:pPr>
      <w:r w:rsidRPr="005A7186">
        <w:rPr>
          <w:b/>
        </w:rPr>
        <w:t>По окончания курса обучения учащиеся должны знать:</w:t>
      </w:r>
    </w:p>
    <w:p w:rsidR="006A42B4" w:rsidRPr="005A7186" w:rsidRDefault="006A42B4" w:rsidP="001F11EA">
      <w:pPr>
        <w:shd w:val="clear" w:color="auto" w:fill="FFFFFF"/>
        <w:spacing w:line="270" w:lineRule="atLeast"/>
      </w:pPr>
      <w:r w:rsidRPr="005A7186">
        <w:t>В результате обучения в объединении в учащиеся должны получить </w:t>
      </w:r>
      <w:r w:rsidRPr="005A7186">
        <w:rPr>
          <w:b/>
          <w:bCs/>
        </w:rPr>
        <w:t>знания</w:t>
      </w:r>
      <w:r w:rsidRPr="005A7186">
        <w:t>:</w:t>
      </w:r>
    </w:p>
    <w:p w:rsidR="006A42B4" w:rsidRPr="005A7186" w:rsidRDefault="006A42B4" w:rsidP="001F11EA">
      <w:pPr>
        <w:shd w:val="clear" w:color="auto" w:fill="FFFFFF"/>
        <w:spacing w:line="270" w:lineRule="atLeast"/>
      </w:pPr>
      <w:r w:rsidRPr="005A7186">
        <w:t>- о материалах, инструментах; о правилах безопасности труда и личной гигиены при обработке различных материалов;</w:t>
      </w:r>
    </w:p>
    <w:p w:rsidR="006A42B4" w:rsidRPr="005A7186" w:rsidRDefault="006A42B4" w:rsidP="001F11EA">
      <w:pPr>
        <w:shd w:val="clear" w:color="auto" w:fill="FFFFFF"/>
        <w:spacing w:line="270" w:lineRule="atLeast"/>
      </w:pPr>
      <w:r w:rsidRPr="005A7186">
        <w:t>- о месте и роли декоративно - прикладного искусства в жизни человека;</w:t>
      </w:r>
    </w:p>
    <w:p w:rsidR="006A42B4" w:rsidRPr="005A7186" w:rsidRDefault="006A42B4" w:rsidP="001F11EA">
      <w:pPr>
        <w:shd w:val="clear" w:color="auto" w:fill="FFFFFF"/>
        <w:spacing w:line="270" w:lineRule="atLeast"/>
      </w:pPr>
      <w:r w:rsidRPr="005A7186">
        <w:t>- о видах декоративно - прикладного искусства (вышивание, шитье, плетение и т.п.);</w:t>
      </w:r>
    </w:p>
    <w:p w:rsidR="006A42B4" w:rsidRPr="005A7186" w:rsidRDefault="006A42B4" w:rsidP="001F11EA">
      <w:pPr>
        <w:shd w:val="clear" w:color="auto" w:fill="FFFFFF"/>
        <w:spacing w:line="270" w:lineRule="atLeast"/>
      </w:pPr>
      <w:r w:rsidRPr="005A7186">
        <w:t>- об исконно русских народных промыслах;</w:t>
      </w:r>
    </w:p>
    <w:p w:rsidR="006A42B4" w:rsidRPr="005A7186" w:rsidRDefault="006A42B4" w:rsidP="001F11EA">
      <w:pPr>
        <w:shd w:val="clear" w:color="auto" w:fill="FFFFFF"/>
        <w:spacing w:line="270" w:lineRule="atLeast"/>
      </w:pPr>
      <w:r w:rsidRPr="005A7186">
        <w:t xml:space="preserve"> - об особенностях   игрушек;</w:t>
      </w:r>
    </w:p>
    <w:p w:rsidR="006A42B4" w:rsidRPr="005A7186" w:rsidRDefault="006A42B4" w:rsidP="00BB5F40">
      <w:pPr>
        <w:shd w:val="clear" w:color="auto" w:fill="FFFFFF"/>
        <w:spacing w:line="270" w:lineRule="atLeast"/>
        <w:jc w:val="both"/>
      </w:pPr>
      <w:r w:rsidRPr="005A7186">
        <w:t>- о способах аппликации в народном искусстве (ткань, бумага, кожа, солома);</w:t>
      </w:r>
    </w:p>
    <w:p w:rsidR="006A42B4" w:rsidRPr="005A7186" w:rsidRDefault="006A42B4" w:rsidP="00BB5F40">
      <w:pPr>
        <w:shd w:val="clear" w:color="auto" w:fill="FFFFFF"/>
        <w:spacing w:line="270" w:lineRule="atLeast"/>
        <w:jc w:val="both"/>
      </w:pPr>
      <w:r w:rsidRPr="005A7186">
        <w:t>- о плетении из бумажных трубочек;</w:t>
      </w:r>
    </w:p>
    <w:p w:rsidR="006A42B4" w:rsidRPr="005A7186" w:rsidRDefault="006A42B4" w:rsidP="00BB5F40">
      <w:pPr>
        <w:shd w:val="clear" w:color="auto" w:fill="FFFFFF"/>
        <w:spacing w:line="270" w:lineRule="atLeast"/>
        <w:jc w:val="both"/>
      </w:pPr>
      <w:r w:rsidRPr="005A7186">
        <w:t>- о проектной деятельности.</w:t>
      </w:r>
    </w:p>
    <w:p w:rsidR="006A42B4" w:rsidRPr="005A7186" w:rsidRDefault="006A42B4" w:rsidP="00BB5F40">
      <w:pPr>
        <w:shd w:val="clear" w:color="auto" w:fill="FFFFFF"/>
        <w:spacing w:line="270" w:lineRule="atLeast"/>
        <w:jc w:val="both"/>
      </w:pPr>
      <w:r w:rsidRPr="005A7186">
        <w:rPr>
          <w:b/>
          <w:bCs/>
        </w:rPr>
        <w:t>умения:</w:t>
      </w:r>
    </w:p>
    <w:p w:rsidR="006A42B4" w:rsidRPr="005A7186" w:rsidRDefault="006A42B4" w:rsidP="00BB5F40">
      <w:pPr>
        <w:shd w:val="clear" w:color="auto" w:fill="FFFFFF"/>
        <w:spacing w:line="270" w:lineRule="atLeast"/>
        <w:jc w:val="both"/>
      </w:pPr>
      <w:r w:rsidRPr="005A7186">
        <w:t>- работать с инструментами и приспособлениями;</w:t>
      </w:r>
    </w:p>
    <w:p w:rsidR="006A42B4" w:rsidRPr="005A7186" w:rsidRDefault="006A42B4" w:rsidP="00BB5F40">
      <w:pPr>
        <w:shd w:val="clear" w:color="auto" w:fill="FFFFFF"/>
        <w:spacing w:line="270" w:lineRule="atLeast"/>
        <w:jc w:val="both"/>
      </w:pPr>
      <w:r w:rsidRPr="005A7186">
        <w:t>- последовательно вести работу (замысел, эскиз, выбор материала и исполнение);</w:t>
      </w:r>
    </w:p>
    <w:p w:rsidR="006A42B4" w:rsidRPr="005A7186" w:rsidRDefault="006A42B4" w:rsidP="00BB5F40">
      <w:pPr>
        <w:shd w:val="clear" w:color="auto" w:fill="FFFFFF"/>
        <w:spacing w:line="270" w:lineRule="atLeast"/>
        <w:jc w:val="both"/>
      </w:pPr>
      <w:r w:rsidRPr="005A7186">
        <w:t>- Реализация этих принципов будет достигнута при внедрении в практику следующих путеводных положений:</w:t>
      </w:r>
    </w:p>
    <w:p w:rsidR="006A42B4" w:rsidRPr="005A7186" w:rsidRDefault="006A42B4" w:rsidP="00BB5F40">
      <w:pPr>
        <w:shd w:val="clear" w:color="auto" w:fill="FFFFFF"/>
        <w:spacing w:line="270" w:lineRule="atLeast"/>
        <w:jc w:val="both"/>
      </w:pPr>
      <w:r w:rsidRPr="005A7186">
        <w:t>1. Всеобщая талантливость детей: нет неталантливых детей, а есть те, которые еще не нашли своего дела.</w:t>
      </w:r>
    </w:p>
    <w:p w:rsidR="006A42B4" w:rsidRPr="005A7186" w:rsidRDefault="006A42B4" w:rsidP="00BB5F40">
      <w:pPr>
        <w:shd w:val="clear" w:color="auto" w:fill="FFFFFF"/>
        <w:spacing w:line="270" w:lineRule="atLeast"/>
        <w:jc w:val="both"/>
      </w:pPr>
      <w:r w:rsidRPr="005A7186">
        <w:t>2.  Превосходство: если у кого-то что-то получается хуже, чем у других, значит, что-то должно получиться лучше - это "что-то" нужно искать.</w:t>
      </w:r>
    </w:p>
    <w:p w:rsidR="006A42B4" w:rsidRPr="005A7186" w:rsidRDefault="006A42B4" w:rsidP="00BB5F40">
      <w:pPr>
        <w:shd w:val="clear" w:color="auto" w:fill="FFFFFF"/>
        <w:spacing w:line="270" w:lineRule="atLeast"/>
        <w:jc w:val="both"/>
      </w:pPr>
      <w:r w:rsidRPr="005A7186">
        <w:t>3. Неизбежность перемен: ни одно суждение о человеке не может считаться окончательным.</w:t>
      </w:r>
    </w:p>
    <w:p w:rsidR="006A42B4" w:rsidRPr="005A7186" w:rsidRDefault="006A42B4" w:rsidP="00BB5F40">
      <w:pPr>
        <w:shd w:val="clear" w:color="auto" w:fill="FFFFFF"/>
        <w:spacing w:line="270" w:lineRule="atLeast"/>
        <w:jc w:val="both"/>
      </w:pPr>
      <w:r w:rsidRPr="005A7186">
        <w:t>4.  Успех рождает успех: основная задача - создать ситуацию успеха для всех детей на каждом занятии, прежде всего для недостаточно подготовленных: важно дать им почувствовать, что они не хуже других.</w:t>
      </w:r>
    </w:p>
    <w:p w:rsidR="006A42B4" w:rsidRPr="005A7186" w:rsidRDefault="006A42B4" w:rsidP="00BB5F40">
      <w:pPr>
        <w:shd w:val="clear" w:color="auto" w:fill="FFFFFF"/>
        <w:spacing w:line="270" w:lineRule="atLeast"/>
        <w:jc w:val="both"/>
      </w:pPr>
      <w:r w:rsidRPr="005A7186">
        <w:t>5.  Нет детей неспособных: если каждому отводить время, соответствующее его личным способностям, то можно обеспечить усвоение необходимого учебного материала.</w:t>
      </w:r>
    </w:p>
    <w:p w:rsidR="006A42B4" w:rsidRPr="005A7186" w:rsidRDefault="006A42B4" w:rsidP="00BB5F40">
      <w:pPr>
        <w:shd w:val="clear" w:color="auto" w:fill="FFFFFF"/>
        <w:spacing w:line="270" w:lineRule="atLeast"/>
        <w:jc w:val="both"/>
      </w:pPr>
      <w:r w:rsidRPr="005A7186">
        <w:t>6.  Максимум поощрения, минимум наказания.</w:t>
      </w:r>
      <w:r w:rsidRPr="005A7186">
        <w:br/>
      </w:r>
      <w:r w:rsidRPr="005A7186">
        <w:rPr>
          <w:b/>
        </w:rPr>
        <w:t>Личностные</w:t>
      </w:r>
    </w:p>
    <w:p w:rsidR="006A42B4" w:rsidRPr="005A7186" w:rsidRDefault="006A42B4" w:rsidP="001F11EA">
      <w:pPr>
        <w:pStyle w:val="c8"/>
        <w:shd w:val="clear" w:color="auto" w:fill="FFFFFF"/>
        <w:spacing w:before="0" w:beforeAutospacing="0" w:after="0" w:afterAutospacing="0"/>
        <w:jc w:val="both"/>
      </w:pPr>
      <w:r w:rsidRPr="005A7186">
        <w:rPr>
          <w:rStyle w:val="c0"/>
        </w:rPr>
        <w:t>- иметь доброжелательное, доверительное и  внимательное отношение  к членам группы,</w:t>
      </w:r>
    </w:p>
    <w:p w:rsidR="006A42B4" w:rsidRPr="005A7186" w:rsidRDefault="006A42B4" w:rsidP="001F11EA">
      <w:pPr>
        <w:pStyle w:val="c8"/>
        <w:shd w:val="clear" w:color="auto" w:fill="FFFFFF"/>
        <w:spacing w:before="0" w:beforeAutospacing="0" w:after="0" w:afterAutospacing="0"/>
        <w:jc w:val="both"/>
      </w:pPr>
      <w:r w:rsidRPr="005A7186">
        <w:rPr>
          <w:rStyle w:val="c0"/>
        </w:rPr>
        <w:t>- быть  готовым  к сотрудничеству и дружбе, оказывать помощь тем, кто в ней нуждается;</w:t>
      </w:r>
    </w:p>
    <w:p w:rsidR="006A42B4" w:rsidRPr="005A7186" w:rsidRDefault="006A42B4" w:rsidP="001F11EA">
      <w:pPr>
        <w:pStyle w:val="c8"/>
        <w:shd w:val="clear" w:color="auto" w:fill="FFFFFF"/>
        <w:spacing w:before="0" w:beforeAutospacing="0" w:after="0" w:afterAutospacing="0"/>
        <w:jc w:val="both"/>
      </w:pPr>
      <w:r w:rsidRPr="005A7186">
        <w:rPr>
          <w:rStyle w:val="c0"/>
        </w:rPr>
        <w:t>- уважать окружающих – уметь слушать и слышать члена группы, признавать право каждого на собственное мнение и принимать решения с учетом позиций всех участников;</w:t>
      </w:r>
    </w:p>
    <w:p w:rsidR="006A42B4" w:rsidRPr="005A7186" w:rsidRDefault="006A42B4" w:rsidP="001F11EA">
      <w:pPr>
        <w:pStyle w:val="c8"/>
        <w:shd w:val="clear" w:color="auto" w:fill="FFFFFF"/>
        <w:spacing w:before="0" w:beforeAutospacing="0" w:after="0" w:afterAutospacing="0"/>
        <w:jc w:val="both"/>
      </w:pPr>
      <w:r w:rsidRPr="005A7186">
        <w:rPr>
          <w:rStyle w:val="c0"/>
        </w:rPr>
        <w:t>-  сформировать чувство прекрасного и эстетических чувств на основе знакомства с   художественной культурой;</w:t>
      </w:r>
    </w:p>
    <w:p w:rsidR="006A42B4" w:rsidRPr="005A7186" w:rsidRDefault="006A42B4" w:rsidP="003E6DC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7186">
        <w:rPr>
          <w:rFonts w:ascii="Times New Roman" w:hAnsi="Times New Roman"/>
          <w:b/>
          <w:sz w:val="24"/>
          <w:szCs w:val="24"/>
        </w:rPr>
        <w:t xml:space="preserve"> Метапредметные</w:t>
      </w:r>
      <w:r w:rsidRPr="005A7186">
        <w:rPr>
          <w:rStyle w:val="apple-converted-space"/>
          <w:rFonts w:ascii="Times New Roman" w:hAnsi="Times New Roman"/>
          <w:b/>
          <w:bCs/>
          <w:sz w:val="24"/>
          <w:szCs w:val="24"/>
        </w:rPr>
        <w:t> </w:t>
      </w:r>
      <w:r w:rsidRPr="005A7186">
        <w:rPr>
          <w:rFonts w:ascii="Times New Roman" w:hAnsi="Times New Roman"/>
          <w:sz w:val="24"/>
          <w:szCs w:val="24"/>
        </w:rPr>
        <w:t xml:space="preserve"> </w:t>
      </w:r>
      <w:r w:rsidRPr="005A7186">
        <w:rPr>
          <w:rFonts w:ascii="Times New Roman" w:hAnsi="Times New Roman"/>
          <w:sz w:val="24"/>
          <w:szCs w:val="24"/>
        </w:rPr>
        <w:br/>
      </w:r>
      <w:r w:rsidRPr="005A7186">
        <w:rPr>
          <w:rFonts w:ascii="Times New Roman" w:hAnsi="Times New Roman"/>
          <w:i/>
          <w:iCs/>
          <w:sz w:val="24"/>
          <w:szCs w:val="24"/>
          <w:u w:val="single"/>
        </w:rPr>
        <w:t>Регулятивные УУД</w:t>
      </w:r>
      <w:r w:rsidRPr="005A7186">
        <w:rPr>
          <w:rFonts w:ascii="Times New Roman" w:hAnsi="Times New Roman"/>
          <w:sz w:val="24"/>
          <w:szCs w:val="24"/>
        </w:rPr>
        <w:br/>
        <w:t>- самостоятельно формулировать цель урока после предварительного</w:t>
      </w:r>
      <w:r w:rsidRPr="005A7186">
        <w:rPr>
          <w:rFonts w:ascii="Times New Roman" w:hAnsi="Times New Roman"/>
          <w:sz w:val="24"/>
          <w:szCs w:val="24"/>
        </w:rPr>
        <w:br/>
        <w:t>обсуждения;</w:t>
      </w:r>
      <w:r w:rsidRPr="005A7186">
        <w:rPr>
          <w:rFonts w:ascii="Times New Roman" w:hAnsi="Times New Roman"/>
          <w:sz w:val="24"/>
          <w:szCs w:val="24"/>
        </w:rPr>
        <w:br/>
        <w:t>- уметь с помощью учителя анализировать предложенное задание, отделять известное и неизвестное;</w:t>
      </w:r>
      <w:r w:rsidRPr="005A7186">
        <w:rPr>
          <w:rFonts w:ascii="Times New Roman" w:hAnsi="Times New Roman"/>
          <w:sz w:val="24"/>
          <w:szCs w:val="24"/>
        </w:rPr>
        <w:br/>
        <w:t>- уметь совместно с учителем выявлять и формулировать учебную проблему;</w:t>
      </w:r>
      <w:r w:rsidRPr="005A7186">
        <w:rPr>
          <w:rFonts w:ascii="Times New Roman" w:hAnsi="Times New Roman"/>
          <w:sz w:val="24"/>
          <w:szCs w:val="24"/>
        </w:rPr>
        <w:br/>
        <w:t>- под контролем учителя выполнять пробные поисковые действия (упражнения) для выявления оптимального решения проблемы (задачи);</w:t>
      </w:r>
      <w:r w:rsidRPr="005A7186">
        <w:rPr>
          <w:rFonts w:ascii="Times New Roman" w:hAnsi="Times New Roman"/>
          <w:sz w:val="24"/>
          <w:szCs w:val="24"/>
        </w:rPr>
        <w:br/>
        <w:t>- выполнять задание по составленному под контролем учителя плану, сверять свои действия с ним;</w:t>
      </w:r>
      <w:r w:rsidRPr="005A7186">
        <w:rPr>
          <w:rFonts w:ascii="Times New Roman" w:hAnsi="Times New Roman"/>
          <w:sz w:val="24"/>
          <w:szCs w:val="24"/>
        </w:rPr>
        <w:br/>
        <w:t>- осуществлять текущий и точности выполнения технологических операций (с помощью простых и сложных по конфигурации шаблонов, чертёжных инструментов), итоговый контроль общего качества выполненного изделия, задания; проверять модели в действии, вносить необходимые конструктивные доработки (средством формирования этих действий служит технология продуктивной художественно-творческой деятельности);</w:t>
      </w:r>
      <w:r w:rsidRPr="005A7186">
        <w:rPr>
          <w:rFonts w:ascii="Times New Roman" w:hAnsi="Times New Roman"/>
          <w:sz w:val="24"/>
          <w:szCs w:val="24"/>
        </w:rPr>
        <w:br/>
      </w:r>
      <w:r w:rsidRPr="005A7186">
        <w:rPr>
          <w:rFonts w:ascii="Times New Roman" w:hAnsi="Times New Roman"/>
          <w:i/>
          <w:iCs/>
          <w:sz w:val="24"/>
          <w:szCs w:val="24"/>
          <w:u w:val="single"/>
        </w:rPr>
        <w:t>Познавательные УУД</w:t>
      </w:r>
      <w:r w:rsidRPr="005A7186">
        <w:rPr>
          <w:rFonts w:ascii="Times New Roman" w:hAnsi="Times New Roman"/>
          <w:sz w:val="24"/>
          <w:szCs w:val="24"/>
        </w:rPr>
        <w:br/>
      </w:r>
      <w:r w:rsidRPr="005A7186">
        <w:rPr>
          <w:rFonts w:ascii="Times New Roman" w:hAnsi="Times New Roman"/>
          <w:i/>
          <w:iCs/>
          <w:sz w:val="24"/>
          <w:szCs w:val="24"/>
        </w:rPr>
        <w:t>- искать и отбирать</w:t>
      </w:r>
      <w:r w:rsidRPr="005A7186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A7186">
        <w:rPr>
          <w:rFonts w:ascii="Times New Roman" w:hAnsi="Times New Roman"/>
          <w:sz w:val="24"/>
          <w:szCs w:val="24"/>
        </w:rPr>
        <w:t>необходимые для решения учебной задачи источники информации в учебнике (текст, иллюстрация, схема, чертёж, инструкционная карта), энциклопедиях, справочниках, Интернете;</w:t>
      </w:r>
      <w:r w:rsidRPr="005A7186">
        <w:rPr>
          <w:rFonts w:ascii="Times New Roman" w:hAnsi="Times New Roman"/>
          <w:sz w:val="24"/>
          <w:szCs w:val="24"/>
        </w:rPr>
        <w:br/>
      </w:r>
      <w:r w:rsidRPr="005A7186">
        <w:rPr>
          <w:rFonts w:ascii="Times New Roman" w:hAnsi="Times New Roman"/>
          <w:i/>
          <w:iCs/>
          <w:sz w:val="24"/>
          <w:szCs w:val="24"/>
        </w:rPr>
        <w:t>- добывать</w:t>
      </w:r>
      <w:r w:rsidRPr="005A7186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A7186">
        <w:rPr>
          <w:rFonts w:ascii="Times New Roman" w:hAnsi="Times New Roman"/>
          <w:sz w:val="24"/>
          <w:szCs w:val="24"/>
        </w:rPr>
        <w:t>новые знания в процессе наблюдений, рассуждений и обсуждений материалов учебника, выполнения пробных поисковых упражнений;</w:t>
      </w:r>
      <w:r w:rsidRPr="005A7186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A7186">
        <w:rPr>
          <w:rFonts w:ascii="Times New Roman" w:hAnsi="Times New Roman"/>
          <w:sz w:val="24"/>
          <w:szCs w:val="24"/>
        </w:rPr>
        <w:br/>
        <w:t>- перерабатывать полученную информацию:</w:t>
      </w:r>
      <w:r w:rsidRPr="005A7186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A7186">
        <w:rPr>
          <w:rFonts w:ascii="Times New Roman" w:hAnsi="Times New Roman"/>
          <w:i/>
          <w:iCs/>
          <w:sz w:val="24"/>
          <w:szCs w:val="24"/>
        </w:rPr>
        <w:t>сравнивать</w:t>
      </w:r>
      <w:r w:rsidRPr="005A7186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A7186">
        <w:rPr>
          <w:rFonts w:ascii="Times New Roman" w:hAnsi="Times New Roman"/>
          <w:sz w:val="24"/>
          <w:szCs w:val="24"/>
        </w:rPr>
        <w:t>и</w:t>
      </w:r>
      <w:r w:rsidRPr="005A7186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A7186">
        <w:rPr>
          <w:rFonts w:ascii="Times New Roman" w:hAnsi="Times New Roman"/>
          <w:i/>
          <w:iCs/>
          <w:sz w:val="24"/>
          <w:szCs w:val="24"/>
        </w:rPr>
        <w:t>классифицировать</w:t>
      </w:r>
      <w:r w:rsidRPr="005A7186">
        <w:rPr>
          <w:rFonts w:ascii="Times New Roman" w:hAnsi="Times New Roman"/>
          <w:sz w:val="24"/>
          <w:szCs w:val="24"/>
        </w:rPr>
        <w:br/>
        <w:t>факты и явления;</w:t>
      </w:r>
      <w:r w:rsidRPr="005A7186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A7186">
        <w:rPr>
          <w:rFonts w:ascii="Times New Roman" w:hAnsi="Times New Roman"/>
          <w:sz w:val="24"/>
          <w:szCs w:val="24"/>
        </w:rPr>
        <w:t>определять причинно-следственные связи изучаемых явлений, событий;</w:t>
      </w:r>
      <w:r w:rsidRPr="005A7186">
        <w:rPr>
          <w:rFonts w:ascii="Times New Roman" w:hAnsi="Times New Roman"/>
          <w:sz w:val="24"/>
          <w:szCs w:val="24"/>
        </w:rPr>
        <w:br/>
      </w:r>
      <w:r w:rsidRPr="005A7186">
        <w:rPr>
          <w:rFonts w:ascii="Times New Roman" w:hAnsi="Times New Roman"/>
          <w:i/>
          <w:iCs/>
          <w:sz w:val="24"/>
          <w:szCs w:val="24"/>
        </w:rPr>
        <w:t>- делать выводы</w:t>
      </w:r>
      <w:r w:rsidRPr="005A7186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A7186">
        <w:rPr>
          <w:rFonts w:ascii="Times New Roman" w:hAnsi="Times New Roman"/>
          <w:sz w:val="24"/>
          <w:szCs w:val="24"/>
        </w:rPr>
        <w:t>на основе</w:t>
      </w:r>
      <w:r w:rsidRPr="005A7186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A7186">
        <w:rPr>
          <w:rFonts w:ascii="Times New Roman" w:hAnsi="Times New Roman"/>
          <w:i/>
          <w:iCs/>
          <w:sz w:val="24"/>
          <w:szCs w:val="24"/>
        </w:rPr>
        <w:t>обобщения</w:t>
      </w:r>
      <w:r w:rsidRPr="005A7186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A7186">
        <w:rPr>
          <w:rFonts w:ascii="Times New Roman" w:hAnsi="Times New Roman"/>
          <w:sz w:val="24"/>
          <w:szCs w:val="24"/>
        </w:rPr>
        <w:t xml:space="preserve">полученных знаний; - преобразовывать </w:t>
      </w:r>
      <w:r w:rsidRPr="005A7186">
        <w:rPr>
          <w:rFonts w:ascii="Times New Roman" w:hAnsi="Times New Roman"/>
          <w:sz w:val="24"/>
          <w:szCs w:val="24"/>
        </w:rPr>
        <w:br/>
      </w:r>
      <w:r w:rsidRPr="005A7186">
        <w:rPr>
          <w:rFonts w:ascii="Times New Roman" w:hAnsi="Times New Roman"/>
          <w:i/>
          <w:iCs/>
          <w:sz w:val="24"/>
          <w:szCs w:val="24"/>
          <w:u w:val="single"/>
        </w:rPr>
        <w:t>Коммуникативные УУД</w:t>
      </w:r>
      <w:r w:rsidRPr="005A7186">
        <w:rPr>
          <w:rFonts w:ascii="Times New Roman" w:hAnsi="Times New Roman"/>
          <w:sz w:val="24"/>
          <w:szCs w:val="24"/>
        </w:rPr>
        <w:br/>
        <w:t>- донести свою позицию до других:</w:t>
      </w:r>
      <w:r w:rsidRPr="005A7186">
        <w:rPr>
          <w:rStyle w:val="apple-converted-space"/>
          <w:rFonts w:ascii="Times New Roman" w:hAnsi="Times New Roman"/>
          <w:i/>
          <w:iCs/>
          <w:sz w:val="24"/>
          <w:szCs w:val="24"/>
        </w:rPr>
        <w:t> </w:t>
      </w:r>
      <w:r w:rsidRPr="005A7186">
        <w:rPr>
          <w:rFonts w:ascii="Times New Roman" w:hAnsi="Times New Roman"/>
          <w:i/>
          <w:iCs/>
          <w:sz w:val="24"/>
          <w:szCs w:val="24"/>
        </w:rPr>
        <w:t>оформлять</w:t>
      </w:r>
      <w:r w:rsidRPr="005A7186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A7186">
        <w:rPr>
          <w:rFonts w:ascii="Times New Roman" w:hAnsi="Times New Roman"/>
          <w:sz w:val="24"/>
          <w:szCs w:val="24"/>
        </w:rPr>
        <w:t>свои мысли в устной и письменной речи с учётом своих учебных и жизненных речевых ситуаций;</w:t>
      </w:r>
      <w:r w:rsidRPr="005A7186">
        <w:rPr>
          <w:rFonts w:ascii="Times New Roman" w:hAnsi="Times New Roman"/>
          <w:sz w:val="24"/>
          <w:szCs w:val="24"/>
        </w:rPr>
        <w:br/>
        <w:t>- донести свою позицию до других:</w:t>
      </w:r>
      <w:r w:rsidRPr="005A7186">
        <w:rPr>
          <w:rStyle w:val="apple-converted-space"/>
          <w:rFonts w:ascii="Times New Roman" w:hAnsi="Times New Roman"/>
          <w:i/>
          <w:iCs/>
          <w:sz w:val="24"/>
          <w:szCs w:val="24"/>
        </w:rPr>
        <w:t> </w:t>
      </w:r>
      <w:r w:rsidRPr="005A7186">
        <w:rPr>
          <w:rFonts w:ascii="Times New Roman" w:hAnsi="Times New Roman"/>
          <w:i/>
          <w:iCs/>
          <w:sz w:val="24"/>
          <w:szCs w:val="24"/>
        </w:rPr>
        <w:t>высказывать</w:t>
      </w:r>
      <w:r w:rsidRPr="005A7186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A7186">
        <w:rPr>
          <w:rFonts w:ascii="Times New Roman" w:hAnsi="Times New Roman"/>
          <w:sz w:val="24"/>
          <w:szCs w:val="24"/>
        </w:rPr>
        <w:t>свою точку зрения и пытаться её</w:t>
      </w:r>
      <w:r w:rsidRPr="005A7186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5A7186">
        <w:rPr>
          <w:rFonts w:ascii="Times New Roman" w:hAnsi="Times New Roman"/>
          <w:i/>
          <w:iCs/>
          <w:sz w:val="24"/>
          <w:szCs w:val="24"/>
        </w:rPr>
        <w:t>обосновать</w:t>
      </w:r>
      <w:r w:rsidRPr="005A7186">
        <w:rPr>
          <w:rFonts w:ascii="Times New Roman" w:hAnsi="Times New Roman"/>
          <w:sz w:val="24"/>
          <w:szCs w:val="24"/>
        </w:rPr>
        <w:t>, приводя аргументы;</w:t>
      </w:r>
      <w:r w:rsidRPr="005A7186">
        <w:rPr>
          <w:rFonts w:ascii="Times New Roman" w:hAnsi="Times New Roman"/>
          <w:sz w:val="24"/>
          <w:szCs w:val="24"/>
        </w:rPr>
        <w:br/>
        <w:t xml:space="preserve">- слушать других, пытаться принимать другую точку зрения, быть готовым изменить свою точку зрения (средством формирования этих действий служит технология проблемного диалога (побуждающий и подводящий диалог);   </w:t>
      </w:r>
      <w:r w:rsidRPr="005A7186">
        <w:rPr>
          <w:rFonts w:ascii="Times New Roman" w:hAnsi="Times New Roman"/>
          <w:sz w:val="24"/>
          <w:szCs w:val="24"/>
        </w:rPr>
        <w:br/>
        <w:t>- уважительно относиться к позиции другого, пытаться договариваться (средством формирования этих действий служит работа в малых группах).</w:t>
      </w:r>
      <w:r w:rsidRPr="005A7186">
        <w:rPr>
          <w:rFonts w:ascii="Times New Roman" w:hAnsi="Times New Roman"/>
          <w:sz w:val="24"/>
          <w:szCs w:val="24"/>
        </w:rPr>
        <w:br/>
      </w:r>
      <w:r w:rsidRPr="005A7186">
        <w:rPr>
          <w:rFonts w:ascii="Times New Roman" w:hAnsi="Times New Roman"/>
          <w:b/>
          <w:sz w:val="24"/>
          <w:szCs w:val="24"/>
        </w:rPr>
        <w:t xml:space="preserve"> Предметные</w:t>
      </w:r>
      <w:r w:rsidRPr="005A7186">
        <w:rPr>
          <w:rFonts w:ascii="Times New Roman" w:hAnsi="Times New Roman"/>
          <w:sz w:val="24"/>
          <w:szCs w:val="24"/>
        </w:rPr>
        <w:br/>
        <w:t>- анализировать задания, планировать трудовой процесс и осуществлять поэтапный контроль за ходом работы;</w:t>
      </w:r>
      <w:r w:rsidRPr="005A7186">
        <w:rPr>
          <w:rFonts w:ascii="Times New Roman" w:hAnsi="Times New Roman"/>
          <w:sz w:val="24"/>
          <w:szCs w:val="24"/>
        </w:rPr>
        <w:br/>
        <w:t>- осуществлять сотрудничество при выполнении коллективной работы;</w:t>
      </w:r>
    </w:p>
    <w:p w:rsidR="006A42B4" w:rsidRPr="005A7186" w:rsidRDefault="006A42B4" w:rsidP="00BB5F40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5A7186">
        <w:rPr>
          <w:rFonts w:ascii="Times New Roman" w:hAnsi="Times New Roman"/>
          <w:sz w:val="24"/>
          <w:szCs w:val="24"/>
        </w:rPr>
        <w:t>- применять приёмы рациональной и безопасной работы ручными инструментами: чертёжными (линейка, угольник), колющими (шило);</w:t>
      </w:r>
      <w:r w:rsidRPr="005A7186">
        <w:rPr>
          <w:rFonts w:ascii="Times New Roman" w:hAnsi="Times New Roman"/>
          <w:sz w:val="24"/>
          <w:szCs w:val="24"/>
        </w:rPr>
        <w:br/>
        <w:t>- экономно размечать материалы на просвет, по линейке и по угольнику;</w:t>
      </w:r>
      <w:r w:rsidRPr="005A7186">
        <w:rPr>
          <w:rFonts w:ascii="Times New Roman" w:hAnsi="Times New Roman"/>
          <w:sz w:val="24"/>
          <w:szCs w:val="24"/>
        </w:rPr>
        <w:br/>
        <w:t>- работать с простейшей технической документацией: распознавать простейшие чертежи и эскизы, читать их и выполнять разметку с опорой на них;</w:t>
      </w:r>
      <w:r w:rsidRPr="005A7186">
        <w:rPr>
          <w:rFonts w:ascii="Times New Roman" w:hAnsi="Times New Roman"/>
          <w:sz w:val="24"/>
          <w:szCs w:val="24"/>
        </w:rPr>
        <w:br/>
        <w:t>- отбирать и выполнять в зависимости от свойств освоенных материалов (картон, текстильные материалы, утилизированные материалы) оптимальные и доступные технологические приёмы их ручной обработки;</w:t>
      </w:r>
    </w:p>
    <w:p w:rsidR="006A42B4" w:rsidRPr="005A7186" w:rsidRDefault="006A42B4" w:rsidP="00BB5F40">
      <w:pPr>
        <w:ind w:firstLine="720"/>
        <w:jc w:val="both"/>
      </w:pPr>
      <w:r w:rsidRPr="005A7186">
        <w:t>- изготавливать плоскостные изделия: определять взаимное расположение деталей, виды их соединений;</w:t>
      </w:r>
      <w:r w:rsidRPr="005A7186">
        <w:br/>
        <w:t>- изготавливать несложные конструкции изделий по рисункам, простейшему чертежу, эскизу, образцу и доступным заданным условиям.</w:t>
      </w:r>
    </w:p>
    <w:p w:rsidR="006A42B4" w:rsidRPr="005A7186" w:rsidRDefault="006A42B4" w:rsidP="00CE6E87">
      <w:pPr>
        <w:shd w:val="clear" w:color="auto" w:fill="FFFFFF"/>
        <w:rPr>
          <w:b/>
        </w:rPr>
      </w:pPr>
      <w:r w:rsidRPr="005A7186">
        <w:rPr>
          <w:b/>
        </w:rPr>
        <w:t>1.10. Итогом  деятельности и результативностью курса являются:</w:t>
      </w:r>
    </w:p>
    <w:p w:rsidR="006A42B4" w:rsidRPr="005A7186" w:rsidRDefault="006A42B4" w:rsidP="00CE6E87">
      <w:pPr>
        <w:shd w:val="clear" w:color="auto" w:fill="FFFFFF"/>
      </w:pPr>
      <w:r w:rsidRPr="005A7186">
        <w:t>-организация выставок (раскрывает для детей значимость их труда, формирует положительные мотивы к труду);</w:t>
      </w:r>
    </w:p>
    <w:p w:rsidR="006A42B4" w:rsidRPr="005A7186" w:rsidRDefault="006A42B4" w:rsidP="00CE6E87">
      <w:pPr>
        <w:shd w:val="clear" w:color="auto" w:fill="FFFFFF"/>
      </w:pPr>
      <w:r w:rsidRPr="005A7186">
        <w:t>-выход за пределы занятий (участие в мероприятиях школы,   в конкурсах, фестивалях, конференциях различного уровня; размещение интересных работ в Интернете;</w:t>
      </w:r>
    </w:p>
    <w:p w:rsidR="006A42B4" w:rsidRPr="005A7186" w:rsidRDefault="006A42B4" w:rsidP="00CE6E87">
      <w:pPr>
        <w:shd w:val="clear" w:color="auto" w:fill="FFFFFF"/>
      </w:pPr>
      <w:r w:rsidRPr="005A7186">
        <w:t>-Портфолио достижений учащихся.</w:t>
      </w:r>
    </w:p>
    <w:p w:rsidR="006A42B4" w:rsidRPr="005A7186" w:rsidRDefault="006A42B4" w:rsidP="00BB5F40">
      <w:pPr>
        <w:shd w:val="clear" w:color="auto" w:fill="FFFFFF"/>
      </w:pPr>
      <w:r w:rsidRPr="005A7186">
        <w:t>- Результаты по методикам по определению креативности и определению способностей.</w:t>
      </w:r>
    </w:p>
    <w:p w:rsidR="006A42B4" w:rsidRPr="005A7186" w:rsidRDefault="006A42B4" w:rsidP="00CE6E87">
      <w:pPr>
        <w:jc w:val="both"/>
        <w:rPr>
          <w:b/>
          <w:i/>
          <w:lang w:eastAsia="en-US"/>
        </w:rPr>
      </w:pPr>
      <w:r w:rsidRPr="005A7186">
        <w:rPr>
          <w:b/>
          <w:i/>
          <w:lang w:eastAsia="en-US"/>
        </w:rPr>
        <w:t>Для  отслеживания результативности образовательного процесса используются следующие виды контроля:</w:t>
      </w:r>
    </w:p>
    <w:p w:rsidR="006A42B4" w:rsidRPr="005A7186" w:rsidRDefault="006A42B4" w:rsidP="00CE6E87">
      <w:pPr>
        <w:jc w:val="both"/>
        <w:rPr>
          <w:b/>
          <w:i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2"/>
        <w:gridCol w:w="2393"/>
        <w:gridCol w:w="2393"/>
        <w:gridCol w:w="2393"/>
      </w:tblGrid>
      <w:tr w:rsidR="006A42B4" w:rsidRPr="005A7186" w:rsidTr="001678C8">
        <w:tc>
          <w:tcPr>
            <w:tcW w:w="2392" w:type="dxa"/>
          </w:tcPr>
          <w:p w:rsidR="006A42B4" w:rsidRPr="005A7186" w:rsidRDefault="006A42B4" w:rsidP="001678C8">
            <w:pPr>
              <w:jc w:val="both"/>
              <w:rPr>
                <w:lang w:eastAsia="en-US"/>
              </w:rPr>
            </w:pPr>
            <w:r w:rsidRPr="005A7186">
              <w:rPr>
                <w:lang w:eastAsia="en-US"/>
              </w:rPr>
              <w:t>Вид контроля</w:t>
            </w:r>
          </w:p>
        </w:tc>
        <w:tc>
          <w:tcPr>
            <w:tcW w:w="2393" w:type="dxa"/>
          </w:tcPr>
          <w:p w:rsidR="006A42B4" w:rsidRPr="005A7186" w:rsidRDefault="006A42B4" w:rsidP="001678C8">
            <w:pPr>
              <w:jc w:val="both"/>
              <w:rPr>
                <w:lang w:eastAsia="en-US"/>
              </w:rPr>
            </w:pPr>
            <w:r w:rsidRPr="005A7186">
              <w:rPr>
                <w:lang w:eastAsia="en-US"/>
              </w:rPr>
              <w:t>Сроки</w:t>
            </w:r>
          </w:p>
        </w:tc>
        <w:tc>
          <w:tcPr>
            <w:tcW w:w="2393" w:type="dxa"/>
          </w:tcPr>
          <w:p w:rsidR="006A42B4" w:rsidRPr="005A7186" w:rsidRDefault="006A42B4" w:rsidP="001678C8">
            <w:pPr>
              <w:jc w:val="both"/>
              <w:rPr>
                <w:lang w:eastAsia="en-US"/>
              </w:rPr>
            </w:pPr>
            <w:r w:rsidRPr="005A7186">
              <w:rPr>
                <w:lang w:eastAsia="en-US"/>
              </w:rPr>
              <w:t>Формы контроля</w:t>
            </w:r>
          </w:p>
        </w:tc>
        <w:tc>
          <w:tcPr>
            <w:tcW w:w="2393" w:type="dxa"/>
          </w:tcPr>
          <w:p w:rsidR="006A42B4" w:rsidRPr="005A7186" w:rsidRDefault="006A42B4" w:rsidP="001678C8">
            <w:pPr>
              <w:jc w:val="both"/>
              <w:rPr>
                <w:lang w:eastAsia="en-US"/>
              </w:rPr>
            </w:pPr>
            <w:r w:rsidRPr="005A7186">
              <w:rPr>
                <w:lang w:eastAsia="en-US"/>
              </w:rPr>
              <w:t>Методы контроля</w:t>
            </w:r>
          </w:p>
        </w:tc>
      </w:tr>
      <w:tr w:rsidR="006A42B4" w:rsidRPr="005A7186" w:rsidTr="001678C8">
        <w:tc>
          <w:tcPr>
            <w:tcW w:w="2392" w:type="dxa"/>
          </w:tcPr>
          <w:p w:rsidR="006A42B4" w:rsidRPr="005A7186" w:rsidRDefault="006A42B4" w:rsidP="001678C8">
            <w:pPr>
              <w:jc w:val="both"/>
              <w:rPr>
                <w:lang w:eastAsia="en-US"/>
              </w:rPr>
            </w:pPr>
            <w:r w:rsidRPr="005A7186">
              <w:rPr>
                <w:lang w:eastAsia="en-US"/>
              </w:rPr>
              <w:t>Входной</w:t>
            </w:r>
          </w:p>
        </w:tc>
        <w:tc>
          <w:tcPr>
            <w:tcW w:w="2393" w:type="dxa"/>
          </w:tcPr>
          <w:p w:rsidR="006A42B4" w:rsidRPr="005A7186" w:rsidRDefault="006A42B4" w:rsidP="001678C8">
            <w:pPr>
              <w:jc w:val="both"/>
              <w:rPr>
                <w:lang w:eastAsia="en-US"/>
              </w:rPr>
            </w:pPr>
            <w:r w:rsidRPr="005A7186">
              <w:rPr>
                <w:lang w:eastAsia="en-US"/>
              </w:rPr>
              <w:t>Сентябрь</w:t>
            </w:r>
          </w:p>
        </w:tc>
        <w:tc>
          <w:tcPr>
            <w:tcW w:w="2393" w:type="dxa"/>
          </w:tcPr>
          <w:p w:rsidR="006A42B4" w:rsidRPr="005A7186" w:rsidRDefault="006A42B4" w:rsidP="001678C8">
            <w:pPr>
              <w:jc w:val="both"/>
              <w:rPr>
                <w:lang w:eastAsia="en-US"/>
              </w:rPr>
            </w:pPr>
            <w:r w:rsidRPr="005A7186">
              <w:rPr>
                <w:lang w:eastAsia="en-US"/>
              </w:rPr>
              <w:t>Собеседование</w:t>
            </w:r>
          </w:p>
        </w:tc>
        <w:tc>
          <w:tcPr>
            <w:tcW w:w="2393" w:type="dxa"/>
          </w:tcPr>
          <w:p w:rsidR="006A42B4" w:rsidRPr="005A7186" w:rsidRDefault="006A42B4" w:rsidP="001678C8">
            <w:pPr>
              <w:jc w:val="both"/>
              <w:rPr>
                <w:lang w:eastAsia="en-US"/>
              </w:rPr>
            </w:pPr>
            <w:r w:rsidRPr="005A7186">
              <w:rPr>
                <w:lang w:eastAsia="en-US"/>
              </w:rPr>
              <w:t>Опросник</w:t>
            </w:r>
          </w:p>
        </w:tc>
      </w:tr>
      <w:tr w:rsidR="006A42B4" w:rsidRPr="005A7186" w:rsidTr="001678C8">
        <w:tc>
          <w:tcPr>
            <w:tcW w:w="2392" w:type="dxa"/>
          </w:tcPr>
          <w:p w:rsidR="006A42B4" w:rsidRPr="005A7186" w:rsidRDefault="006A42B4" w:rsidP="001678C8">
            <w:pPr>
              <w:jc w:val="both"/>
              <w:rPr>
                <w:lang w:eastAsia="en-US"/>
              </w:rPr>
            </w:pPr>
            <w:r w:rsidRPr="005A7186">
              <w:rPr>
                <w:lang w:eastAsia="en-US"/>
              </w:rPr>
              <w:t>Промежуточный контроль</w:t>
            </w:r>
          </w:p>
        </w:tc>
        <w:tc>
          <w:tcPr>
            <w:tcW w:w="2393" w:type="dxa"/>
          </w:tcPr>
          <w:p w:rsidR="006A42B4" w:rsidRPr="005A7186" w:rsidRDefault="006A42B4" w:rsidP="001678C8">
            <w:pPr>
              <w:jc w:val="both"/>
              <w:rPr>
                <w:lang w:eastAsia="en-US"/>
              </w:rPr>
            </w:pPr>
            <w:r w:rsidRPr="005A7186">
              <w:rPr>
                <w:lang w:eastAsia="en-US"/>
              </w:rPr>
              <w:t>После изучения каждой темы</w:t>
            </w:r>
          </w:p>
        </w:tc>
        <w:tc>
          <w:tcPr>
            <w:tcW w:w="2393" w:type="dxa"/>
          </w:tcPr>
          <w:p w:rsidR="006A42B4" w:rsidRPr="005A7186" w:rsidRDefault="006A42B4" w:rsidP="001678C8">
            <w:pPr>
              <w:jc w:val="both"/>
              <w:rPr>
                <w:lang w:eastAsia="en-US"/>
              </w:rPr>
            </w:pPr>
            <w:r w:rsidRPr="005A7186">
              <w:rPr>
                <w:lang w:eastAsia="en-US"/>
              </w:rPr>
              <w:t>Собеседование</w:t>
            </w:r>
          </w:p>
          <w:p w:rsidR="006A42B4" w:rsidRPr="005A7186" w:rsidRDefault="006A42B4" w:rsidP="001678C8">
            <w:pPr>
              <w:jc w:val="both"/>
              <w:rPr>
                <w:lang w:eastAsia="en-US"/>
              </w:rPr>
            </w:pPr>
            <w:r w:rsidRPr="005A7186">
              <w:rPr>
                <w:lang w:eastAsia="en-US"/>
              </w:rPr>
              <w:t>Контрольные упражнения</w:t>
            </w:r>
          </w:p>
        </w:tc>
        <w:tc>
          <w:tcPr>
            <w:tcW w:w="2393" w:type="dxa"/>
          </w:tcPr>
          <w:p w:rsidR="006A42B4" w:rsidRPr="005A7186" w:rsidRDefault="006A42B4" w:rsidP="001678C8">
            <w:pPr>
              <w:jc w:val="both"/>
              <w:rPr>
                <w:lang w:eastAsia="en-US"/>
              </w:rPr>
            </w:pPr>
            <w:r w:rsidRPr="005A7186">
              <w:rPr>
                <w:lang w:eastAsia="en-US"/>
              </w:rPr>
              <w:t>Опросник</w:t>
            </w:r>
          </w:p>
          <w:p w:rsidR="006A42B4" w:rsidRPr="005A7186" w:rsidRDefault="006A42B4" w:rsidP="001678C8">
            <w:pPr>
              <w:jc w:val="both"/>
              <w:rPr>
                <w:lang w:eastAsia="en-US"/>
              </w:rPr>
            </w:pPr>
            <w:r w:rsidRPr="005A7186">
              <w:rPr>
                <w:lang w:eastAsia="en-US"/>
              </w:rPr>
              <w:t>Анализ результатов</w:t>
            </w:r>
          </w:p>
        </w:tc>
      </w:tr>
      <w:tr w:rsidR="006A42B4" w:rsidRPr="005A7186" w:rsidTr="001678C8">
        <w:tc>
          <w:tcPr>
            <w:tcW w:w="2392" w:type="dxa"/>
          </w:tcPr>
          <w:p w:rsidR="006A42B4" w:rsidRPr="005A7186" w:rsidRDefault="006A42B4" w:rsidP="001678C8">
            <w:pPr>
              <w:jc w:val="both"/>
              <w:rPr>
                <w:lang w:eastAsia="en-US"/>
              </w:rPr>
            </w:pPr>
            <w:r w:rsidRPr="005A7186">
              <w:rPr>
                <w:lang w:eastAsia="en-US"/>
              </w:rPr>
              <w:t>Итоговый</w:t>
            </w:r>
          </w:p>
        </w:tc>
        <w:tc>
          <w:tcPr>
            <w:tcW w:w="2393" w:type="dxa"/>
          </w:tcPr>
          <w:p w:rsidR="006A42B4" w:rsidRPr="005A7186" w:rsidRDefault="006A42B4" w:rsidP="001678C8">
            <w:pPr>
              <w:jc w:val="both"/>
              <w:rPr>
                <w:lang w:eastAsia="en-US"/>
              </w:rPr>
            </w:pPr>
            <w:r w:rsidRPr="005A7186">
              <w:rPr>
                <w:lang w:eastAsia="en-US"/>
              </w:rPr>
              <w:t>Май</w:t>
            </w:r>
          </w:p>
        </w:tc>
        <w:tc>
          <w:tcPr>
            <w:tcW w:w="2393" w:type="dxa"/>
          </w:tcPr>
          <w:p w:rsidR="006A42B4" w:rsidRPr="005A7186" w:rsidRDefault="006A42B4" w:rsidP="001678C8">
            <w:pPr>
              <w:jc w:val="both"/>
              <w:rPr>
                <w:lang w:eastAsia="en-US"/>
              </w:rPr>
            </w:pPr>
            <w:r w:rsidRPr="005A7186">
              <w:rPr>
                <w:lang w:eastAsia="en-US"/>
              </w:rPr>
              <w:t>Выставка,</w:t>
            </w:r>
          </w:p>
          <w:p w:rsidR="006A42B4" w:rsidRPr="005A7186" w:rsidRDefault="006A42B4" w:rsidP="001678C8">
            <w:pPr>
              <w:jc w:val="both"/>
              <w:rPr>
                <w:lang w:eastAsia="en-US"/>
              </w:rPr>
            </w:pPr>
            <w:r w:rsidRPr="005A7186">
              <w:rPr>
                <w:lang w:eastAsia="en-US"/>
              </w:rPr>
              <w:t>Тестирование</w:t>
            </w:r>
          </w:p>
        </w:tc>
        <w:tc>
          <w:tcPr>
            <w:tcW w:w="2393" w:type="dxa"/>
          </w:tcPr>
          <w:p w:rsidR="006A42B4" w:rsidRPr="005A7186" w:rsidRDefault="006A42B4" w:rsidP="001678C8">
            <w:pPr>
              <w:jc w:val="both"/>
              <w:rPr>
                <w:lang w:eastAsia="en-US"/>
              </w:rPr>
            </w:pPr>
            <w:r w:rsidRPr="005A7186">
              <w:rPr>
                <w:lang w:eastAsia="en-US"/>
              </w:rPr>
              <w:t>Анализ результатов</w:t>
            </w:r>
          </w:p>
        </w:tc>
      </w:tr>
    </w:tbl>
    <w:p w:rsidR="006A42B4" w:rsidRPr="005A7186" w:rsidRDefault="006A42B4" w:rsidP="00CE6E87">
      <w:pPr>
        <w:pStyle w:val="NoSpacing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6A42B4" w:rsidRPr="005A7186" w:rsidRDefault="006A42B4" w:rsidP="00AC2659">
      <w:pPr>
        <w:jc w:val="both"/>
      </w:pPr>
      <w:r w:rsidRPr="005A7186">
        <w:rPr>
          <w:b/>
        </w:rPr>
        <w:t xml:space="preserve">                     </w:t>
      </w:r>
    </w:p>
    <w:p w:rsidR="006A42B4" w:rsidRPr="005A7186" w:rsidRDefault="006A42B4" w:rsidP="00BB5F40">
      <w:pPr>
        <w:jc w:val="center"/>
        <w:rPr>
          <w:b/>
        </w:rPr>
      </w:pPr>
      <w:r w:rsidRPr="005A7186">
        <w:rPr>
          <w:b/>
        </w:rPr>
        <w:t>2. УЧЕБНЫЙ  ПЛАН</w:t>
      </w:r>
    </w:p>
    <w:p w:rsidR="006A42B4" w:rsidRPr="005A7186" w:rsidRDefault="006A42B4" w:rsidP="001F11E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4"/>
        <w:gridCol w:w="7402"/>
        <w:gridCol w:w="1365"/>
      </w:tblGrid>
      <w:tr w:rsidR="006A42B4" w:rsidRPr="005A7186" w:rsidTr="001678C8">
        <w:tc>
          <w:tcPr>
            <w:tcW w:w="804" w:type="dxa"/>
          </w:tcPr>
          <w:p w:rsidR="006A42B4" w:rsidRPr="001678C8" w:rsidRDefault="006A42B4" w:rsidP="00502F2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1678C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402" w:type="dxa"/>
          </w:tcPr>
          <w:p w:rsidR="006A42B4" w:rsidRPr="001678C8" w:rsidRDefault="006A42B4" w:rsidP="00502F2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1678C8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1365" w:type="dxa"/>
          </w:tcPr>
          <w:p w:rsidR="006A42B4" w:rsidRPr="001678C8" w:rsidRDefault="006A42B4" w:rsidP="00502F2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1678C8">
              <w:rPr>
                <w:rFonts w:ascii="Times New Roman" w:hAnsi="Times New Roman"/>
                <w:b/>
                <w:sz w:val="24"/>
                <w:szCs w:val="24"/>
              </w:rPr>
              <w:t>Кол-во  часов</w:t>
            </w:r>
          </w:p>
        </w:tc>
      </w:tr>
      <w:tr w:rsidR="006A42B4" w:rsidRPr="005A7186" w:rsidTr="001678C8">
        <w:tc>
          <w:tcPr>
            <w:tcW w:w="804" w:type="dxa"/>
          </w:tcPr>
          <w:p w:rsidR="006A42B4" w:rsidRPr="001678C8" w:rsidRDefault="006A42B4" w:rsidP="00502F2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678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02" w:type="dxa"/>
          </w:tcPr>
          <w:p w:rsidR="006A42B4" w:rsidRPr="001678C8" w:rsidRDefault="006A42B4" w:rsidP="00502F2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678C8"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365" w:type="dxa"/>
          </w:tcPr>
          <w:p w:rsidR="006A42B4" w:rsidRPr="001678C8" w:rsidRDefault="006A42B4" w:rsidP="00502F2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1678C8">
              <w:rPr>
                <w:rFonts w:ascii="Times New Roman" w:hAnsi="Times New Roman"/>
                <w:b/>
                <w:sz w:val="24"/>
                <w:szCs w:val="24"/>
              </w:rPr>
              <w:t xml:space="preserve">       4</w:t>
            </w:r>
          </w:p>
        </w:tc>
      </w:tr>
      <w:tr w:rsidR="006A42B4" w:rsidRPr="005A7186" w:rsidTr="001678C8">
        <w:tc>
          <w:tcPr>
            <w:tcW w:w="804" w:type="dxa"/>
          </w:tcPr>
          <w:p w:rsidR="006A42B4" w:rsidRPr="001678C8" w:rsidRDefault="006A42B4" w:rsidP="00502F2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678C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02" w:type="dxa"/>
          </w:tcPr>
          <w:p w:rsidR="006A42B4" w:rsidRPr="005A7186" w:rsidRDefault="006A42B4" w:rsidP="001678C8">
            <w:pPr>
              <w:spacing w:line="276" w:lineRule="auto"/>
              <w:rPr>
                <w:lang w:eastAsia="en-US"/>
              </w:rPr>
            </w:pPr>
            <w:r w:rsidRPr="005A7186">
              <w:rPr>
                <w:lang w:eastAsia="en-US"/>
              </w:rPr>
              <w:t>Работа с бумагой</w:t>
            </w:r>
          </w:p>
        </w:tc>
        <w:tc>
          <w:tcPr>
            <w:tcW w:w="1365" w:type="dxa"/>
          </w:tcPr>
          <w:p w:rsidR="006A42B4" w:rsidRPr="001678C8" w:rsidRDefault="006A42B4" w:rsidP="001678C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678C8">
              <w:rPr>
                <w:b/>
                <w:lang w:eastAsia="en-US"/>
              </w:rPr>
              <w:t>26</w:t>
            </w:r>
          </w:p>
        </w:tc>
      </w:tr>
      <w:tr w:rsidR="006A42B4" w:rsidRPr="005A7186" w:rsidTr="001678C8">
        <w:tc>
          <w:tcPr>
            <w:tcW w:w="804" w:type="dxa"/>
          </w:tcPr>
          <w:p w:rsidR="006A42B4" w:rsidRPr="001678C8" w:rsidRDefault="006A42B4" w:rsidP="00502F2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678C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02" w:type="dxa"/>
          </w:tcPr>
          <w:p w:rsidR="006A42B4" w:rsidRPr="005A7186" w:rsidRDefault="006A42B4" w:rsidP="001678C8">
            <w:pPr>
              <w:spacing w:line="276" w:lineRule="auto"/>
              <w:rPr>
                <w:lang w:eastAsia="en-US"/>
              </w:rPr>
            </w:pPr>
            <w:r w:rsidRPr="005A7186">
              <w:rPr>
                <w:lang w:eastAsia="en-US"/>
              </w:rPr>
              <w:t>Работа с тканью</w:t>
            </w:r>
          </w:p>
        </w:tc>
        <w:tc>
          <w:tcPr>
            <w:tcW w:w="1365" w:type="dxa"/>
          </w:tcPr>
          <w:p w:rsidR="006A42B4" w:rsidRPr="001678C8" w:rsidRDefault="006A42B4" w:rsidP="001678C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678C8">
              <w:rPr>
                <w:b/>
                <w:rtl/>
                <w:lang w:eastAsia="en-US"/>
              </w:rPr>
              <w:t>36</w:t>
            </w:r>
          </w:p>
        </w:tc>
      </w:tr>
      <w:tr w:rsidR="006A42B4" w:rsidRPr="005A7186" w:rsidTr="001678C8">
        <w:tc>
          <w:tcPr>
            <w:tcW w:w="804" w:type="dxa"/>
          </w:tcPr>
          <w:p w:rsidR="006A42B4" w:rsidRPr="001678C8" w:rsidRDefault="006A42B4" w:rsidP="00502F2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678C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02" w:type="dxa"/>
          </w:tcPr>
          <w:p w:rsidR="006A42B4" w:rsidRPr="005A7186" w:rsidRDefault="006A42B4" w:rsidP="001678C8">
            <w:pPr>
              <w:shd w:val="clear" w:color="auto" w:fill="FFFFFF"/>
              <w:spacing w:after="200" w:line="330" w:lineRule="atLeast"/>
              <w:rPr>
                <w:lang w:eastAsia="en-US"/>
              </w:rPr>
            </w:pPr>
            <w:r w:rsidRPr="005A7186">
              <w:rPr>
                <w:lang w:eastAsia="en-US"/>
              </w:rPr>
              <w:t xml:space="preserve">Работа с природным материалом  </w:t>
            </w:r>
          </w:p>
          <w:p w:rsidR="006A42B4" w:rsidRPr="005A7186" w:rsidRDefault="006A42B4" w:rsidP="001678C8">
            <w:pPr>
              <w:spacing w:line="276" w:lineRule="auto"/>
              <w:ind w:left="118"/>
              <w:rPr>
                <w:lang w:eastAsia="en-US"/>
              </w:rPr>
            </w:pPr>
          </w:p>
        </w:tc>
        <w:tc>
          <w:tcPr>
            <w:tcW w:w="1365" w:type="dxa"/>
          </w:tcPr>
          <w:p w:rsidR="006A42B4" w:rsidRPr="001678C8" w:rsidRDefault="006A42B4" w:rsidP="001678C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678C8">
              <w:rPr>
                <w:b/>
                <w:lang w:eastAsia="en-US"/>
              </w:rPr>
              <w:t>28</w:t>
            </w:r>
          </w:p>
        </w:tc>
      </w:tr>
      <w:tr w:rsidR="006A42B4" w:rsidRPr="005A7186" w:rsidTr="001678C8">
        <w:tc>
          <w:tcPr>
            <w:tcW w:w="804" w:type="dxa"/>
          </w:tcPr>
          <w:p w:rsidR="006A42B4" w:rsidRPr="001678C8" w:rsidRDefault="006A42B4" w:rsidP="00502F2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678C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02" w:type="dxa"/>
          </w:tcPr>
          <w:p w:rsidR="006A42B4" w:rsidRPr="005A7186" w:rsidRDefault="006A42B4" w:rsidP="001678C8">
            <w:pPr>
              <w:shd w:val="clear" w:color="auto" w:fill="FFFFFF"/>
              <w:spacing w:after="200" w:line="330" w:lineRule="atLeast"/>
              <w:rPr>
                <w:lang w:eastAsia="en-US"/>
              </w:rPr>
            </w:pPr>
            <w:r w:rsidRPr="005A7186">
              <w:rPr>
                <w:lang w:eastAsia="en-US"/>
              </w:rPr>
              <w:t xml:space="preserve">Работа с бросовым материалом  </w:t>
            </w:r>
          </w:p>
          <w:p w:rsidR="006A42B4" w:rsidRPr="005A7186" w:rsidRDefault="006A42B4" w:rsidP="001678C8">
            <w:pPr>
              <w:spacing w:line="276" w:lineRule="auto"/>
              <w:ind w:left="118"/>
              <w:rPr>
                <w:lang w:eastAsia="en-US"/>
              </w:rPr>
            </w:pPr>
          </w:p>
        </w:tc>
        <w:tc>
          <w:tcPr>
            <w:tcW w:w="1365" w:type="dxa"/>
          </w:tcPr>
          <w:p w:rsidR="006A42B4" w:rsidRPr="001678C8" w:rsidRDefault="006A42B4" w:rsidP="001678C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678C8">
              <w:rPr>
                <w:b/>
                <w:lang w:eastAsia="en-US"/>
              </w:rPr>
              <w:t>20</w:t>
            </w:r>
          </w:p>
        </w:tc>
      </w:tr>
      <w:tr w:rsidR="006A42B4" w:rsidRPr="005A7186" w:rsidTr="001678C8">
        <w:tc>
          <w:tcPr>
            <w:tcW w:w="804" w:type="dxa"/>
          </w:tcPr>
          <w:p w:rsidR="006A42B4" w:rsidRPr="001678C8" w:rsidRDefault="006A42B4" w:rsidP="00502F2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678C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02" w:type="dxa"/>
          </w:tcPr>
          <w:p w:rsidR="006A42B4" w:rsidRPr="005A7186" w:rsidRDefault="006A42B4" w:rsidP="001678C8">
            <w:pPr>
              <w:shd w:val="clear" w:color="auto" w:fill="FFFFFF"/>
              <w:spacing w:after="200" w:line="330" w:lineRule="atLeast"/>
              <w:rPr>
                <w:lang w:eastAsia="en-US"/>
              </w:rPr>
            </w:pPr>
            <w:r w:rsidRPr="005A7186">
              <w:rPr>
                <w:lang w:eastAsia="en-US"/>
              </w:rPr>
              <w:t>Работа с нитями</w:t>
            </w:r>
          </w:p>
          <w:p w:rsidR="006A42B4" w:rsidRPr="005A7186" w:rsidRDefault="006A42B4" w:rsidP="001678C8">
            <w:pPr>
              <w:spacing w:line="276" w:lineRule="auto"/>
              <w:ind w:left="118"/>
              <w:rPr>
                <w:lang w:eastAsia="en-US"/>
              </w:rPr>
            </w:pPr>
          </w:p>
        </w:tc>
        <w:tc>
          <w:tcPr>
            <w:tcW w:w="1365" w:type="dxa"/>
          </w:tcPr>
          <w:p w:rsidR="006A42B4" w:rsidRPr="001678C8" w:rsidRDefault="006A42B4" w:rsidP="001678C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678C8">
              <w:rPr>
                <w:b/>
                <w:lang w:eastAsia="en-US"/>
              </w:rPr>
              <w:t>8</w:t>
            </w:r>
          </w:p>
        </w:tc>
      </w:tr>
      <w:tr w:rsidR="006A42B4" w:rsidRPr="005A7186" w:rsidTr="001678C8">
        <w:tc>
          <w:tcPr>
            <w:tcW w:w="804" w:type="dxa"/>
          </w:tcPr>
          <w:p w:rsidR="006A42B4" w:rsidRPr="001678C8" w:rsidRDefault="006A42B4" w:rsidP="00502F2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678C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02" w:type="dxa"/>
          </w:tcPr>
          <w:p w:rsidR="006A42B4" w:rsidRPr="005A7186" w:rsidRDefault="006A42B4" w:rsidP="001678C8">
            <w:pPr>
              <w:shd w:val="clear" w:color="auto" w:fill="FFFFFF"/>
              <w:spacing w:after="200" w:line="330" w:lineRule="atLeast"/>
              <w:rPr>
                <w:lang w:eastAsia="en-US"/>
              </w:rPr>
            </w:pPr>
            <w:r w:rsidRPr="005A7186">
              <w:rPr>
                <w:lang w:eastAsia="en-US"/>
              </w:rPr>
              <w:t>Творческий проект</w:t>
            </w:r>
          </w:p>
          <w:p w:rsidR="006A42B4" w:rsidRPr="005A7186" w:rsidRDefault="006A42B4" w:rsidP="001678C8">
            <w:pPr>
              <w:spacing w:line="276" w:lineRule="auto"/>
              <w:ind w:left="118"/>
              <w:rPr>
                <w:lang w:eastAsia="en-US"/>
              </w:rPr>
            </w:pPr>
          </w:p>
        </w:tc>
        <w:tc>
          <w:tcPr>
            <w:tcW w:w="1365" w:type="dxa"/>
          </w:tcPr>
          <w:p w:rsidR="006A42B4" w:rsidRPr="001678C8" w:rsidRDefault="006A42B4" w:rsidP="001678C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678C8">
              <w:rPr>
                <w:b/>
                <w:lang w:eastAsia="en-US"/>
              </w:rPr>
              <w:t>16</w:t>
            </w:r>
          </w:p>
        </w:tc>
      </w:tr>
      <w:tr w:rsidR="006A42B4" w:rsidRPr="005A7186" w:rsidTr="001678C8">
        <w:tc>
          <w:tcPr>
            <w:tcW w:w="804" w:type="dxa"/>
          </w:tcPr>
          <w:p w:rsidR="006A42B4" w:rsidRPr="001678C8" w:rsidRDefault="006A42B4" w:rsidP="00502F2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678C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02" w:type="dxa"/>
          </w:tcPr>
          <w:p w:rsidR="006A42B4" w:rsidRPr="005A7186" w:rsidRDefault="006A42B4" w:rsidP="001678C8">
            <w:pPr>
              <w:spacing w:line="276" w:lineRule="auto"/>
              <w:rPr>
                <w:lang w:eastAsia="en-US"/>
              </w:rPr>
            </w:pPr>
            <w:r w:rsidRPr="005A7186">
              <w:rPr>
                <w:lang w:eastAsia="en-US"/>
              </w:rPr>
              <w:t>Выставки, экскурсии, праздники</w:t>
            </w:r>
          </w:p>
        </w:tc>
        <w:tc>
          <w:tcPr>
            <w:tcW w:w="1365" w:type="dxa"/>
          </w:tcPr>
          <w:p w:rsidR="006A42B4" w:rsidRPr="001678C8" w:rsidRDefault="006A42B4" w:rsidP="001678C8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678C8">
              <w:rPr>
                <w:b/>
                <w:lang w:eastAsia="en-US"/>
              </w:rPr>
              <w:t>6</w:t>
            </w:r>
          </w:p>
        </w:tc>
      </w:tr>
      <w:tr w:rsidR="006A42B4" w:rsidRPr="005A7186" w:rsidTr="001678C8">
        <w:tc>
          <w:tcPr>
            <w:tcW w:w="804" w:type="dxa"/>
          </w:tcPr>
          <w:p w:rsidR="006A42B4" w:rsidRPr="001678C8" w:rsidRDefault="006A42B4" w:rsidP="00502F2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678C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2" w:type="dxa"/>
          </w:tcPr>
          <w:p w:rsidR="006A42B4" w:rsidRPr="001678C8" w:rsidRDefault="006A42B4" w:rsidP="00502F2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678C8">
              <w:rPr>
                <w:rFonts w:ascii="Times New Roman" w:hAnsi="Times New Roman"/>
                <w:sz w:val="24"/>
                <w:szCs w:val="24"/>
              </w:rPr>
              <w:t>Сбор растительного материала</w:t>
            </w:r>
          </w:p>
        </w:tc>
        <w:tc>
          <w:tcPr>
            <w:tcW w:w="1365" w:type="dxa"/>
          </w:tcPr>
          <w:p w:rsidR="006A42B4" w:rsidRPr="001678C8" w:rsidRDefault="006A42B4" w:rsidP="001678C8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8C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6A42B4" w:rsidRPr="005A7186" w:rsidTr="001678C8">
        <w:tc>
          <w:tcPr>
            <w:tcW w:w="804" w:type="dxa"/>
          </w:tcPr>
          <w:p w:rsidR="006A42B4" w:rsidRPr="001678C8" w:rsidRDefault="006A42B4" w:rsidP="00502F2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678C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02" w:type="dxa"/>
          </w:tcPr>
          <w:p w:rsidR="006A42B4" w:rsidRPr="001678C8" w:rsidRDefault="006A42B4" w:rsidP="00502F2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678C8">
              <w:rPr>
                <w:rFonts w:ascii="Times New Roman" w:hAnsi="Times New Roman"/>
                <w:sz w:val="24"/>
                <w:szCs w:val="24"/>
              </w:rPr>
              <w:t>Вышивка шелковыми лентами и крестиком</w:t>
            </w:r>
          </w:p>
        </w:tc>
        <w:tc>
          <w:tcPr>
            <w:tcW w:w="1365" w:type="dxa"/>
          </w:tcPr>
          <w:p w:rsidR="006A42B4" w:rsidRPr="001678C8" w:rsidRDefault="006A42B4" w:rsidP="001678C8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8C8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</w:tr>
      <w:tr w:rsidR="006A42B4" w:rsidRPr="005A7186" w:rsidTr="001678C8">
        <w:tc>
          <w:tcPr>
            <w:tcW w:w="804" w:type="dxa"/>
          </w:tcPr>
          <w:p w:rsidR="006A42B4" w:rsidRPr="001678C8" w:rsidRDefault="006A42B4" w:rsidP="00502F2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678C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02" w:type="dxa"/>
          </w:tcPr>
          <w:p w:rsidR="006A42B4" w:rsidRPr="001678C8" w:rsidRDefault="006A42B4" w:rsidP="00502F2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678C8">
              <w:rPr>
                <w:rFonts w:ascii="Times New Roman" w:hAnsi="Times New Roman"/>
                <w:sz w:val="24"/>
                <w:szCs w:val="24"/>
              </w:rPr>
              <w:t>Макраме</w:t>
            </w:r>
          </w:p>
        </w:tc>
        <w:tc>
          <w:tcPr>
            <w:tcW w:w="1365" w:type="dxa"/>
          </w:tcPr>
          <w:p w:rsidR="006A42B4" w:rsidRPr="001678C8" w:rsidRDefault="006A42B4" w:rsidP="001678C8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8C8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6A42B4" w:rsidRPr="005A7186" w:rsidTr="001678C8">
        <w:tc>
          <w:tcPr>
            <w:tcW w:w="804" w:type="dxa"/>
          </w:tcPr>
          <w:p w:rsidR="006A42B4" w:rsidRPr="001678C8" w:rsidRDefault="006A42B4" w:rsidP="00502F2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678C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02" w:type="dxa"/>
          </w:tcPr>
          <w:p w:rsidR="006A42B4" w:rsidRPr="005A7186" w:rsidRDefault="006A42B4" w:rsidP="00502F27">
            <w:r w:rsidRPr="005A7186">
              <w:t>Вязание крючком</w:t>
            </w:r>
          </w:p>
        </w:tc>
        <w:tc>
          <w:tcPr>
            <w:tcW w:w="1365" w:type="dxa"/>
          </w:tcPr>
          <w:p w:rsidR="006A42B4" w:rsidRPr="001678C8" w:rsidRDefault="006A42B4" w:rsidP="001678C8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8C8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6A42B4" w:rsidRPr="005A7186" w:rsidTr="001678C8">
        <w:tc>
          <w:tcPr>
            <w:tcW w:w="804" w:type="dxa"/>
          </w:tcPr>
          <w:p w:rsidR="006A42B4" w:rsidRPr="001678C8" w:rsidRDefault="006A42B4" w:rsidP="00502F2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678C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402" w:type="dxa"/>
          </w:tcPr>
          <w:p w:rsidR="006A42B4" w:rsidRPr="001678C8" w:rsidRDefault="006A42B4" w:rsidP="00502F2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678C8">
              <w:rPr>
                <w:rFonts w:ascii="Times New Roman" w:hAnsi="Times New Roman"/>
                <w:sz w:val="24"/>
                <w:szCs w:val="24"/>
              </w:rPr>
              <w:t>Кожаная пластика</w:t>
            </w:r>
          </w:p>
        </w:tc>
        <w:tc>
          <w:tcPr>
            <w:tcW w:w="1365" w:type="dxa"/>
          </w:tcPr>
          <w:p w:rsidR="006A42B4" w:rsidRPr="001678C8" w:rsidRDefault="006A42B4" w:rsidP="001678C8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8C8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6A42B4" w:rsidRPr="005A7186" w:rsidTr="001678C8">
        <w:tc>
          <w:tcPr>
            <w:tcW w:w="804" w:type="dxa"/>
          </w:tcPr>
          <w:p w:rsidR="006A42B4" w:rsidRPr="001678C8" w:rsidRDefault="006A42B4" w:rsidP="00502F2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678C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02" w:type="dxa"/>
          </w:tcPr>
          <w:p w:rsidR="006A42B4" w:rsidRPr="001678C8" w:rsidRDefault="006A42B4" w:rsidP="00502F2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1678C8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365" w:type="dxa"/>
          </w:tcPr>
          <w:p w:rsidR="006A42B4" w:rsidRPr="001678C8" w:rsidRDefault="006A42B4" w:rsidP="001678C8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8C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A42B4" w:rsidRPr="005A7186" w:rsidTr="001678C8">
        <w:tc>
          <w:tcPr>
            <w:tcW w:w="804" w:type="dxa"/>
          </w:tcPr>
          <w:p w:rsidR="006A42B4" w:rsidRPr="001678C8" w:rsidRDefault="006A42B4" w:rsidP="00502F2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2" w:type="dxa"/>
          </w:tcPr>
          <w:p w:rsidR="006A42B4" w:rsidRPr="001678C8" w:rsidRDefault="006A42B4" w:rsidP="00502F27">
            <w:pPr>
              <w:pStyle w:val="NoSpacing"/>
              <w:rPr>
                <w:rFonts w:ascii="Times New Roman" w:hAnsi="Times New Roman"/>
                <w:b/>
                <w:sz w:val="24"/>
                <w:szCs w:val="24"/>
              </w:rPr>
            </w:pPr>
            <w:r w:rsidRPr="001678C8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65" w:type="dxa"/>
          </w:tcPr>
          <w:p w:rsidR="006A42B4" w:rsidRPr="001678C8" w:rsidRDefault="006A42B4" w:rsidP="001678C8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8C8">
              <w:rPr>
                <w:rFonts w:ascii="Times New Roman" w:hAnsi="Times New Roman"/>
                <w:b/>
                <w:sz w:val="24"/>
                <w:szCs w:val="24"/>
              </w:rPr>
              <w:t>288</w:t>
            </w:r>
          </w:p>
        </w:tc>
      </w:tr>
    </w:tbl>
    <w:p w:rsidR="006A42B4" w:rsidRPr="005A7186" w:rsidRDefault="006A42B4" w:rsidP="001F11EA">
      <w:pPr>
        <w:rPr>
          <w:b/>
        </w:rPr>
      </w:pPr>
    </w:p>
    <w:p w:rsidR="006A42B4" w:rsidRPr="005A7186" w:rsidRDefault="006A42B4" w:rsidP="001F11EA">
      <w:pPr>
        <w:rPr>
          <w:b/>
        </w:rPr>
      </w:pPr>
    </w:p>
    <w:p w:rsidR="006A42B4" w:rsidRPr="005A7186" w:rsidRDefault="006A42B4" w:rsidP="00BB5F40">
      <w:pPr>
        <w:jc w:val="center"/>
        <w:rPr>
          <w:b/>
        </w:rPr>
      </w:pPr>
      <w:r w:rsidRPr="005A7186">
        <w:rPr>
          <w:b/>
        </w:rPr>
        <w:t>3.   УЧЕБНО-ТЕМАТИЧЕСКИЙ ПЛАН</w:t>
      </w:r>
    </w:p>
    <w:p w:rsidR="006A42B4" w:rsidRPr="005A7186" w:rsidRDefault="006A42B4" w:rsidP="00BB5F40">
      <w:pPr>
        <w:jc w:val="center"/>
        <w:rPr>
          <w:b/>
        </w:rPr>
      </w:pPr>
      <w:r w:rsidRPr="005A7186">
        <w:rPr>
          <w:b/>
        </w:rPr>
        <w:t>1 года обучения</w:t>
      </w:r>
      <w:r w:rsidRPr="005A7186">
        <w:rPr>
          <w:b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8"/>
        <w:gridCol w:w="3905"/>
        <w:gridCol w:w="993"/>
        <w:gridCol w:w="1110"/>
        <w:gridCol w:w="873"/>
        <w:gridCol w:w="2092"/>
      </w:tblGrid>
      <w:tr w:rsidR="006A42B4" w:rsidRPr="005A7186" w:rsidTr="003E6DC6">
        <w:tc>
          <w:tcPr>
            <w:tcW w:w="312" w:type="pct"/>
            <w:vMerge w:val="restar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 xml:space="preserve">№ п/п </w:t>
            </w:r>
          </w:p>
        </w:tc>
        <w:tc>
          <w:tcPr>
            <w:tcW w:w="2040" w:type="pct"/>
            <w:vMerge w:val="restar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Тема</w:t>
            </w:r>
          </w:p>
        </w:tc>
        <w:tc>
          <w:tcPr>
            <w:tcW w:w="1555" w:type="pct"/>
            <w:gridSpan w:val="3"/>
            <w:tcBorders>
              <w:bottom w:val="nil"/>
            </w:tcBorders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bCs/>
                <w:spacing w:val="-3"/>
                <w:lang w:eastAsia="en-US"/>
              </w:rPr>
              <w:t>Количество часов</w:t>
            </w:r>
            <w:r w:rsidRPr="005A7186">
              <w:rPr>
                <w:lang w:eastAsia="en-US"/>
              </w:rPr>
              <w:t xml:space="preserve"> </w:t>
            </w:r>
          </w:p>
        </w:tc>
        <w:tc>
          <w:tcPr>
            <w:tcW w:w="1093" w:type="pct"/>
            <w:vMerge w:val="restart"/>
          </w:tcPr>
          <w:p w:rsidR="006A42B4" w:rsidRPr="005A7186" w:rsidRDefault="006A42B4">
            <w:pPr>
              <w:spacing w:line="276" w:lineRule="auto"/>
              <w:jc w:val="center"/>
              <w:rPr>
                <w:bCs/>
                <w:spacing w:val="-3"/>
                <w:lang w:eastAsia="en-US"/>
              </w:rPr>
            </w:pPr>
            <w:r w:rsidRPr="005A7186">
              <w:rPr>
                <w:bCs/>
                <w:spacing w:val="-3"/>
                <w:lang w:eastAsia="en-US"/>
              </w:rPr>
              <w:t>Формы</w:t>
            </w:r>
          </w:p>
          <w:p w:rsidR="006A42B4" w:rsidRPr="005A7186" w:rsidRDefault="006A42B4">
            <w:pPr>
              <w:spacing w:line="276" w:lineRule="auto"/>
              <w:jc w:val="center"/>
              <w:rPr>
                <w:bCs/>
                <w:spacing w:val="-3"/>
                <w:lang w:eastAsia="en-US"/>
              </w:rPr>
            </w:pPr>
            <w:r w:rsidRPr="005A7186">
              <w:rPr>
                <w:bCs/>
                <w:spacing w:val="-3"/>
                <w:lang w:eastAsia="en-US"/>
              </w:rPr>
              <w:t>контроля</w:t>
            </w:r>
          </w:p>
        </w:tc>
      </w:tr>
      <w:tr w:rsidR="006A42B4" w:rsidRPr="005A7186" w:rsidTr="003E6DC6">
        <w:tc>
          <w:tcPr>
            <w:tcW w:w="312" w:type="pct"/>
            <w:vMerge/>
            <w:vAlign w:val="center"/>
          </w:tcPr>
          <w:p w:rsidR="006A42B4" w:rsidRPr="005A7186" w:rsidRDefault="006A42B4">
            <w:pPr>
              <w:rPr>
                <w:lang w:eastAsia="en-US"/>
              </w:rPr>
            </w:pPr>
          </w:p>
        </w:tc>
        <w:tc>
          <w:tcPr>
            <w:tcW w:w="2040" w:type="pct"/>
            <w:vMerge/>
            <w:vAlign w:val="center"/>
          </w:tcPr>
          <w:p w:rsidR="006A42B4" w:rsidRPr="005A7186" w:rsidRDefault="006A42B4">
            <w:pPr>
              <w:rPr>
                <w:lang w:eastAsia="en-US"/>
              </w:rPr>
            </w:pPr>
          </w:p>
        </w:tc>
        <w:tc>
          <w:tcPr>
            <w:tcW w:w="519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Теория</w:t>
            </w:r>
          </w:p>
        </w:tc>
        <w:tc>
          <w:tcPr>
            <w:tcW w:w="580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 xml:space="preserve">Практика     </w:t>
            </w:r>
          </w:p>
        </w:tc>
        <w:tc>
          <w:tcPr>
            <w:tcW w:w="456" w:type="pct"/>
          </w:tcPr>
          <w:p w:rsidR="006A42B4" w:rsidRPr="005A7186" w:rsidRDefault="006A42B4">
            <w:pPr>
              <w:spacing w:after="200" w:line="276" w:lineRule="auto"/>
              <w:rPr>
                <w:lang w:eastAsia="en-US"/>
              </w:rPr>
            </w:pPr>
            <w:r w:rsidRPr="005A7186">
              <w:rPr>
                <w:bCs/>
                <w:spacing w:val="-7"/>
                <w:lang w:eastAsia="en-US"/>
              </w:rPr>
              <w:t>Всего</w:t>
            </w:r>
          </w:p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093" w:type="pct"/>
            <w:vMerge/>
          </w:tcPr>
          <w:p w:rsidR="006A42B4" w:rsidRPr="005A7186" w:rsidRDefault="006A42B4">
            <w:pPr>
              <w:spacing w:after="200" w:line="276" w:lineRule="auto"/>
              <w:rPr>
                <w:bCs/>
                <w:spacing w:val="-7"/>
                <w:lang w:eastAsia="en-US"/>
              </w:rPr>
            </w:pPr>
          </w:p>
        </w:tc>
      </w:tr>
      <w:tr w:rsidR="006A42B4" w:rsidRPr="005A7186" w:rsidTr="003E6DC6">
        <w:trPr>
          <w:trHeight w:val="391"/>
        </w:trPr>
        <w:tc>
          <w:tcPr>
            <w:tcW w:w="312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1.</w:t>
            </w:r>
          </w:p>
        </w:tc>
        <w:tc>
          <w:tcPr>
            <w:tcW w:w="2040" w:type="pct"/>
          </w:tcPr>
          <w:p w:rsidR="006A42B4" w:rsidRPr="005A7186" w:rsidRDefault="006A42B4" w:rsidP="003E6DC6">
            <w:pPr>
              <w:ind w:left="118"/>
              <w:rPr>
                <w:lang w:eastAsia="en-US"/>
              </w:rPr>
            </w:pPr>
            <w:r w:rsidRPr="005A7186">
              <w:rPr>
                <w:lang w:eastAsia="en-US"/>
              </w:rPr>
              <w:t>Вводное занятие</w:t>
            </w:r>
          </w:p>
        </w:tc>
        <w:tc>
          <w:tcPr>
            <w:tcW w:w="519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rtl/>
                <w:lang w:eastAsia="en-US"/>
              </w:rPr>
              <w:t>2</w:t>
            </w:r>
          </w:p>
        </w:tc>
        <w:tc>
          <w:tcPr>
            <w:tcW w:w="580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-</w:t>
            </w:r>
          </w:p>
        </w:tc>
        <w:tc>
          <w:tcPr>
            <w:tcW w:w="456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rtl/>
                <w:lang w:eastAsia="en-US"/>
              </w:rPr>
              <w:t>2</w:t>
            </w:r>
          </w:p>
        </w:tc>
        <w:tc>
          <w:tcPr>
            <w:tcW w:w="1093" w:type="pct"/>
          </w:tcPr>
          <w:p w:rsidR="006A42B4" w:rsidRPr="005A7186" w:rsidRDefault="006A42B4">
            <w:pPr>
              <w:spacing w:line="276" w:lineRule="auto"/>
              <w:jc w:val="center"/>
              <w:rPr>
                <w:rtl/>
                <w:lang w:eastAsia="en-US"/>
              </w:rPr>
            </w:pPr>
            <w:r w:rsidRPr="005A7186">
              <w:rPr>
                <w:lang w:eastAsia="en-US"/>
              </w:rPr>
              <w:t>Опрос</w:t>
            </w:r>
          </w:p>
        </w:tc>
      </w:tr>
      <w:tr w:rsidR="006A42B4" w:rsidRPr="005A7186" w:rsidTr="003E6DC6">
        <w:tc>
          <w:tcPr>
            <w:tcW w:w="312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2.</w:t>
            </w:r>
          </w:p>
        </w:tc>
        <w:tc>
          <w:tcPr>
            <w:tcW w:w="2040" w:type="pct"/>
          </w:tcPr>
          <w:p w:rsidR="006A42B4" w:rsidRPr="005A7186" w:rsidRDefault="006A42B4" w:rsidP="003E6DC6">
            <w:pPr>
              <w:ind w:left="118"/>
              <w:rPr>
                <w:lang w:eastAsia="en-US"/>
              </w:rPr>
            </w:pPr>
            <w:r w:rsidRPr="005A7186">
              <w:rPr>
                <w:lang w:eastAsia="en-US"/>
              </w:rPr>
              <w:t>Работа с бумагой</w:t>
            </w:r>
          </w:p>
        </w:tc>
        <w:tc>
          <w:tcPr>
            <w:tcW w:w="519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4</w:t>
            </w:r>
          </w:p>
        </w:tc>
        <w:tc>
          <w:tcPr>
            <w:tcW w:w="580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22</w:t>
            </w:r>
          </w:p>
        </w:tc>
        <w:tc>
          <w:tcPr>
            <w:tcW w:w="456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26</w:t>
            </w:r>
          </w:p>
        </w:tc>
        <w:tc>
          <w:tcPr>
            <w:tcW w:w="1093" w:type="pct"/>
          </w:tcPr>
          <w:p w:rsidR="006A42B4" w:rsidRPr="005A7186" w:rsidRDefault="006A42B4" w:rsidP="003E6DC6">
            <w:pPr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Сравнение с образцом</w:t>
            </w:r>
          </w:p>
        </w:tc>
      </w:tr>
      <w:tr w:rsidR="006A42B4" w:rsidRPr="005A7186" w:rsidTr="003E6DC6">
        <w:tc>
          <w:tcPr>
            <w:tcW w:w="312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 xml:space="preserve">3. </w:t>
            </w:r>
          </w:p>
        </w:tc>
        <w:tc>
          <w:tcPr>
            <w:tcW w:w="2040" w:type="pct"/>
          </w:tcPr>
          <w:p w:rsidR="006A42B4" w:rsidRPr="005A7186" w:rsidRDefault="006A42B4" w:rsidP="003E6DC6">
            <w:pPr>
              <w:ind w:left="118"/>
              <w:rPr>
                <w:lang w:eastAsia="en-US"/>
              </w:rPr>
            </w:pPr>
            <w:r w:rsidRPr="005A7186">
              <w:rPr>
                <w:lang w:eastAsia="en-US"/>
              </w:rPr>
              <w:t>Работа с тканью</w:t>
            </w:r>
          </w:p>
        </w:tc>
        <w:tc>
          <w:tcPr>
            <w:tcW w:w="519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8</w:t>
            </w:r>
          </w:p>
        </w:tc>
        <w:tc>
          <w:tcPr>
            <w:tcW w:w="580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rtl/>
                <w:lang w:eastAsia="en-US"/>
              </w:rPr>
              <w:t>28</w:t>
            </w:r>
          </w:p>
        </w:tc>
        <w:tc>
          <w:tcPr>
            <w:tcW w:w="456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rtl/>
                <w:lang w:eastAsia="en-US"/>
              </w:rPr>
              <w:t>36</w:t>
            </w:r>
          </w:p>
        </w:tc>
        <w:tc>
          <w:tcPr>
            <w:tcW w:w="1093" w:type="pct"/>
          </w:tcPr>
          <w:p w:rsidR="006A42B4" w:rsidRPr="005A7186" w:rsidRDefault="006A42B4" w:rsidP="003E6DC6">
            <w:pPr>
              <w:jc w:val="center"/>
              <w:rPr>
                <w:rtl/>
                <w:lang w:eastAsia="en-US"/>
              </w:rPr>
            </w:pPr>
            <w:r w:rsidRPr="005A7186">
              <w:rPr>
                <w:lang w:eastAsia="en-US"/>
              </w:rPr>
              <w:t>Сравнение с образцом</w:t>
            </w:r>
          </w:p>
        </w:tc>
      </w:tr>
      <w:tr w:rsidR="006A42B4" w:rsidRPr="005A7186" w:rsidTr="003E6DC6">
        <w:trPr>
          <w:trHeight w:val="528"/>
        </w:trPr>
        <w:tc>
          <w:tcPr>
            <w:tcW w:w="312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4.</w:t>
            </w:r>
          </w:p>
        </w:tc>
        <w:tc>
          <w:tcPr>
            <w:tcW w:w="2040" w:type="pct"/>
          </w:tcPr>
          <w:p w:rsidR="006A42B4" w:rsidRPr="005A7186" w:rsidRDefault="006A42B4" w:rsidP="003E6DC6">
            <w:pPr>
              <w:shd w:val="clear" w:color="auto" w:fill="FFFFFF"/>
              <w:spacing w:after="200"/>
              <w:rPr>
                <w:lang w:eastAsia="en-US"/>
              </w:rPr>
            </w:pPr>
            <w:r w:rsidRPr="005A7186">
              <w:rPr>
                <w:lang w:eastAsia="en-US"/>
              </w:rPr>
              <w:t xml:space="preserve">Работа с природным материалом  </w:t>
            </w:r>
          </w:p>
        </w:tc>
        <w:tc>
          <w:tcPr>
            <w:tcW w:w="519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2</w:t>
            </w:r>
          </w:p>
        </w:tc>
        <w:tc>
          <w:tcPr>
            <w:tcW w:w="580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26</w:t>
            </w:r>
          </w:p>
        </w:tc>
        <w:tc>
          <w:tcPr>
            <w:tcW w:w="456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28</w:t>
            </w:r>
          </w:p>
        </w:tc>
        <w:tc>
          <w:tcPr>
            <w:tcW w:w="1093" w:type="pct"/>
          </w:tcPr>
          <w:p w:rsidR="006A42B4" w:rsidRPr="005A7186" w:rsidRDefault="006A42B4" w:rsidP="003E6DC6">
            <w:pPr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Сравнение с образцом</w:t>
            </w:r>
          </w:p>
        </w:tc>
      </w:tr>
      <w:tr w:rsidR="006A42B4" w:rsidRPr="005A7186" w:rsidTr="003E6DC6">
        <w:trPr>
          <w:trHeight w:val="654"/>
        </w:trPr>
        <w:tc>
          <w:tcPr>
            <w:tcW w:w="312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5.</w:t>
            </w:r>
          </w:p>
        </w:tc>
        <w:tc>
          <w:tcPr>
            <w:tcW w:w="2040" w:type="pct"/>
          </w:tcPr>
          <w:p w:rsidR="006A42B4" w:rsidRPr="005A7186" w:rsidRDefault="006A42B4" w:rsidP="003E6DC6">
            <w:pPr>
              <w:shd w:val="clear" w:color="auto" w:fill="FFFFFF"/>
              <w:spacing w:after="200"/>
              <w:rPr>
                <w:lang w:eastAsia="en-US"/>
              </w:rPr>
            </w:pPr>
            <w:r w:rsidRPr="005A7186">
              <w:rPr>
                <w:lang w:eastAsia="en-US"/>
              </w:rPr>
              <w:t xml:space="preserve">Работа с бросовым материалом  </w:t>
            </w:r>
          </w:p>
        </w:tc>
        <w:tc>
          <w:tcPr>
            <w:tcW w:w="519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2</w:t>
            </w:r>
          </w:p>
        </w:tc>
        <w:tc>
          <w:tcPr>
            <w:tcW w:w="580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 xml:space="preserve">  18</w:t>
            </w:r>
          </w:p>
        </w:tc>
        <w:tc>
          <w:tcPr>
            <w:tcW w:w="456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 xml:space="preserve">  20</w:t>
            </w:r>
          </w:p>
        </w:tc>
        <w:tc>
          <w:tcPr>
            <w:tcW w:w="1093" w:type="pct"/>
          </w:tcPr>
          <w:p w:rsidR="006A42B4" w:rsidRPr="005A7186" w:rsidRDefault="006A42B4" w:rsidP="003E6DC6">
            <w:pPr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Сравнение с образцом</w:t>
            </w:r>
          </w:p>
        </w:tc>
      </w:tr>
      <w:tr w:rsidR="006A42B4" w:rsidRPr="005A7186" w:rsidTr="003E6DC6">
        <w:tc>
          <w:tcPr>
            <w:tcW w:w="312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6.</w:t>
            </w:r>
          </w:p>
        </w:tc>
        <w:tc>
          <w:tcPr>
            <w:tcW w:w="2040" w:type="pct"/>
          </w:tcPr>
          <w:p w:rsidR="006A42B4" w:rsidRPr="005A7186" w:rsidRDefault="006A42B4" w:rsidP="003E6DC6">
            <w:pPr>
              <w:shd w:val="clear" w:color="auto" w:fill="FFFFFF"/>
              <w:spacing w:after="200"/>
              <w:rPr>
                <w:lang w:eastAsia="en-US"/>
              </w:rPr>
            </w:pPr>
            <w:r w:rsidRPr="005A7186">
              <w:rPr>
                <w:lang w:eastAsia="en-US"/>
              </w:rPr>
              <w:t>Работа с нитями</w:t>
            </w:r>
          </w:p>
          <w:p w:rsidR="006A42B4" w:rsidRPr="005A7186" w:rsidRDefault="006A42B4" w:rsidP="003E6DC6">
            <w:pPr>
              <w:ind w:left="118"/>
              <w:rPr>
                <w:lang w:eastAsia="en-US"/>
              </w:rPr>
            </w:pPr>
          </w:p>
        </w:tc>
        <w:tc>
          <w:tcPr>
            <w:tcW w:w="519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2</w:t>
            </w:r>
          </w:p>
        </w:tc>
        <w:tc>
          <w:tcPr>
            <w:tcW w:w="580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 xml:space="preserve"> 6</w:t>
            </w:r>
          </w:p>
        </w:tc>
        <w:tc>
          <w:tcPr>
            <w:tcW w:w="456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8</w:t>
            </w:r>
          </w:p>
        </w:tc>
        <w:tc>
          <w:tcPr>
            <w:tcW w:w="1093" w:type="pct"/>
          </w:tcPr>
          <w:p w:rsidR="006A42B4" w:rsidRPr="005A7186" w:rsidRDefault="006A42B4" w:rsidP="003E6DC6">
            <w:pPr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Сравнение с образцом</w:t>
            </w:r>
          </w:p>
        </w:tc>
      </w:tr>
      <w:tr w:rsidR="006A42B4" w:rsidRPr="005A7186" w:rsidTr="003E6DC6">
        <w:tc>
          <w:tcPr>
            <w:tcW w:w="312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7.</w:t>
            </w:r>
          </w:p>
        </w:tc>
        <w:tc>
          <w:tcPr>
            <w:tcW w:w="2040" w:type="pct"/>
          </w:tcPr>
          <w:p w:rsidR="006A42B4" w:rsidRPr="005A7186" w:rsidRDefault="006A42B4" w:rsidP="003E6DC6">
            <w:pPr>
              <w:shd w:val="clear" w:color="auto" w:fill="FFFFFF"/>
              <w:spacing w:after="200"/>
              <w:rPr>
                <w:lang w:eastAsia="en-US"/>
              </w:rPr>
            </w:pPr>
            <w:r w:rsidRPr="005A7186">
              <w:rPr>
                <w:lang w:eastAsia="en-US"/>
              </w:rPr>
              <w:t>Творческий проект</w:t>
            </w:r>
          </w:p>
          <w:p w:rsidR="006A42B4" w:rsidRPr="005A7186" w:rsidRDefault="006A42B4" w:rsidP="003E6DC6">
            <w:pPr>
              <w:ind w:left="118"/>
              <w:rPr>
                <w:lang w:eastAsia="en-US"/>
              </w:rPr>
            </w:pPr>
          </w:p>
        </w:tc>
        <w:tc>
          <w:tcPr>
            <w:tcW w:w="519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2</w:t>
            </w:r>
          </w:p>
        </w:tc>
        <w:tc>
          <w:tcPr>
            <w:tcW w:w="580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14</w:t>
            </w:r>
          </w:p>
        </w:tc>
        <w:tc>
          <w:tcPr>
            <w:tcW w:w="456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16</w:t>
            </w:r>
          </w:p>
        </w:tc>
        <w:tc>
          <w:tcPr>
            <w:tcW w:w="1093" w:type="pct"/>
          </w:tcPr>
          <w:p w:rsidR="006A42B4" w:rsidRPr="005A7186" w:rsidRDefault="006A42B4" w:rsidP="003E6DC6">
            <w:pPr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Защита проекта</w:t>
            </w:r>
          </w:p>
        </w:tc>
      </w:tr>
      <w:tr w:rsidR="006A42B4" w:rsidRPr="005A7186" w:rsidTr="003E6DC6">
        <w:trPr>
          <w:trHeight w:val="637"/>
        </w:trPr>
        <w:tc>
          <w:tcPr>
            <w:tcW w:w="312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8.</w:t>
            </w:r>
          </w:p>
        </w:tc>
        <w:tc>
          <w:tcPr>
            <w:tcW w:w="2040" w:type="pct"/>
          </w:tcPr>
          <w:p w:rsidR="006A42B4" w:rsidRPr="005A7186" w:rsidRDefault="006A42B4" w:rsidP="003E6DC6">
            <w:pPr>
              <w:ind w:left="118"/>
              <w:rPr>
                <w:lang w:eastAsia="en-US"/>
              </w:rPr>
            </w:pPr>
            <w:r w:rsidRPr="005A7186">
              <w:rPr>
                <w:lang w:eastAsia="en-US"/>
              </w:rPr>
              <w:t>Выставки, экскурсии, праздники</w:t>
            </w:r>
          </w:p>
        </w:tc>
        <w:tc>
          <w:tcPr>
            <w:tcW w:w="519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2</w:t>
            </w:r>
          </w:p>
        </w:tc>
        <w:tc>
          <w:tcPr>
            <w:tcW w:w="580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 xml:space="preserve"> 4</w:t>
            </w:r>
          </w:p>
        </w:tc>
        <w:tc>
          <w:tcPr>
            <w:tcW w:w="456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 xml:space="preserve"> 6</w:t>
            </w:r>
          </w:p>
        </w:tc>
        <w:tc>
          <w:tcPr>
            <w:tcW w:w="1093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Рефлексия</w:t>
            </w:r>
          </w:p>
        </w:tc>
      </w:tr>
      <w:tr w:rsidR="006A42B4" w:rsidRPr="005A7186" w:rsidTr="003E6DC6">
        <w:trPr>
          <w:trHeight w:val="101"/>
        </w:trPr>
        <w:tc>
          <w:tcPr>
            <w:tcW w:w="312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9.</w:t>
            </w:r>
          </w:p>
        </w:tc>
        <w:tc>
          <w:tcPr>
            <w:tcW w:w="2040" w:type="pct"/>
          </w:tcPr>
          <w:p w:rsidR="006A42B4" w:rsidRPr="005A7186" w:rsidRDefault="006A42B4" w:rsidP="003E6DC6">
            <w:pPr>
              <w:ind w:left="118"/>
              <w:rPr>
                <w:lang w:eastAsia="en-US"/>
              </w:rPr>
            </w:pPr>
            <w:r w:rsidRPr="005A7186">
              <w:rPr>
                <w:lang w:eastAsia="en-US"/>
              </w:rPr>
              <w:t>Итоговая аттестация в форме выставки и защиты творческой работы.</w:t>
            </w:r>
          </w:p>
        </w:tc>
        <w:tc>
          <w:tcPr>
            <w:tcW w:w="519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2</w:t>
            </w:r>
          </w:p>
        </w:tc>
        <w:tc>
          <w:tcPr>
            <w:tcW w:w="580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-</w:t>
            </w:r>
          </w:p>
        </w:tc>
        <w:tc>
          <w:tcPr>
            <w:tcW w:w="456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2</w:t>
            </w:r>
          </w:p>
        </w:tc>
        <w:tc>
          <w:tcPr>
            <w:tcW w:w="1093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  <w:r w:rsidRPr="005A7186">
              <w:rPr>
                <w:lang w:eastAsia="en-US"/>
              </w:rPr>
              <w:t>Результаты</w:t>
            </w:r>
          </w:p>
        </w:tc>
      </w:tr>
      <w:tr w:rsidR="006A42B4" w:rsidRPr="005A7186" w:rsidTr="003E6DC6">
        <w:tc>
          <w:tcPr>
            <w:tcW w:w="312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040" w:type="pct"/>
          </w:tcPr>
          <w:p w:rsidR="006A42B4" w:rsidRPr="005A7186" w:rsidRDefault="006A42B4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5A7186">
              <w:rPr>
                <w:b/>
                <w:bCs/>
                <w:spacing w:val="-7"/>
                <w:lang w:eastAsia="en-US"/>
              </w:rPr>
              <w:t>Всего</w:t>
            </w:r>
            <w:r w:rsidRPr="005A7186">
              <w:rPr>
                <w:b/>
                <w:lang w:eastAsia="en-US"/>
              </w:rPr>
              <w:t>:</w:t>
            </w:r>
          </w:p>
        </w:tc>
        <w:tc>
          <w:tcPr>
            <w:tcW w:w="519" w:type="pct"/>
          </w:tcPr>
          <w:p w:rsidR="006A42B4" w:rsidRPr="005A7186" w:rsidRDefault="006A42B4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5A7186">
              <w:rPr>
                <w:b/>
                <w:lang w:eastAsia="en-US"/>
              </w:rPr>
              <w:t>26</w:t>
            </w:r>
          </w:p>
        </w:tc>
        <w:tc>
          <w:tcPr>
            <w:tcW w:w="580" w:type="pct"/>
          </w:tcPr>
          <w:p w:rsidR="006A42B4" w:rsidRPr="005A7186" w:rsidRDefault="006A42B4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5A7186">
              <w:rPr>
                <w:b/>
                <w:lang w:eastAsia="en-US"/>
              </w:rPr>
              <w:t>118</w:t>
            </w:r>
          </w:p>
        </w:tc>
        <w:tc>
          <w:tcPr>
            <w:tcW w:w="456" w:type="pct"/>
          </w:tcPr>
          <w:p w:rsidR="006A42B4" w:rsidRPr="005A7186" w:rsidRDefault="006A42B4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5A7186">
              <w:rPr>
                <w:b/>
                <w:lang w:eastAsia="en-US"/>
              </w:rPr>
              <w:t>144</w:t>
            </w:r>
          </w:p>
        </w:tc>
        <w:tc>
          <w:tcPr>
            <w:tcW w:w="1093" w:type="pct"/>
          </w:tcPr>
          <w:p w:rsidR="006A42B4" w:rsidRPr="005A7186" w:rsidRDefault="006A42B4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6A42B4" w:rsidRPr="005A7186" w:rsidRDefault="006A42B4" w:rsidP="001F11EA">
      <w:r w:rsidRPr="005A7186">
        <w:t xml:space="preserve">                        </w:t>
      </w:r>
    </w:p>
    <w:p w:rsidR="006A42B4" w:rsidRPr="005A7186" w:rsidRDefault="006A42B4" w:rsidP="00BB5F40">
      <w:pPr>
        <w:jc w:val="center"/>
      </w:pPr>
      <w:r w:rsidRPr="005A7186">
        <w:rPr>
          <w:b/>
        </w:rPr>
        <w:t>2 года обучения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7"/>
        <w:gridCol w:w="3876"/>
        <w:gridCol w:w="992"/>
        <w:gridCol w:w="1075"/>
        <w:gridCol w:w="909"/>
        <w:gridCol w:w="2127"/>
      </w:tblGrid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№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Наименование разделов и тем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 xml:space="preserve">Теория 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Практика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Всего часов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Формы контроля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  <w:rPr>
                <w:b/>
              </w:rPr>
            </w:pPr>
            <w:r w:rsidRPr="005A7186">
              <w:rPr>
                <w:b/>
              </w:rPr>
              <w:t>1.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 xml:space="preserve">Вводное занятие. 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-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Опрос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  <w:rPr>
                <w:b/>
              </w:rPr>
            </w:pPr>
            <w:r w:rsidRPr="005A7186">
              <w:rPr>
                <w:b/>
              </w:rPr>
              <w:t>2.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Сбор растительного материала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-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Опрос</w:t>
            </w:r>
          </w:p>
        </w:tc>
      </w:tr>
      <w:tr w:rsidR="006A42B4" w:rsidRPr="005A7186" w:rsidTr="003E6DC6">
        <w:tc>
          <w:tcPr>
            <w:tcW w:w="9606" w:type="dxa"/>
            <w:gridSpan w:val="6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rPr>
                <w:b/>
              </w:rPr>
              <w:t>«Вышивка шелковыми лентами и крестиком»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2.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</w:pPr>
            <w:r w:rsidRPr="005A7186">
              <w:t>Счетный шов (крест). Крестик в национальных украинских, белорусских, эстонских и литовских узорах.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-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Сравнение с образцом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3.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</w:pPr>
            <w:r w:rsidRPr="005A7186">
              <w:t>Диванная подушка.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4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Сравнение с образцом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4.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</w:pPr>
            <w:r w:rsidRPr="005A7186">
              <w:t>Салфетка. Дорожка.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-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6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6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Сравнение с образцом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5.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</w:pPr>
            <w:r w:rsidRPr="005A7186">
              <w:t>Картина по выбранной схеме.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-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8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8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Сравнение с образцом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6.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</w:pPr>
            <w:r w:rsidRPr="005A7186">
              <w:t>Вышивание шелковыми лентами. История вышивки лентами. Композиция.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-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Сравнение с образцом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7.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</w:pPr>
            <w:r w:rsidRPr="005A7186">
              <w:t>Основные швы и элементы узоров.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4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10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14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Сравнение с образцом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8.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</w:pPr>
            <w:r w:rsidRPr="005A7186">
              <w:t>Игольница.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-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4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4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Сравнение с образцом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9.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</w:pPr>
            <w:r w:rsidRPr="005A7186">
              <w:t>Композиция из цветов. Гармония цвета. Симметрия и ассиметрия. Пропорция.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-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8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8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Сравнение с образцом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10.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</w:pPr>
            <w:r w:rsidRPr="005A7186">
              <w:t>Грелка на чайник.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-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8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8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Сравнение с образцом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11.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</w:pPr>
            <w:r w:rsidRPr="005A7186">
              <w:t>Экскурсия в художественный салон.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-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Опрос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  <w:rPr>
                <w:b/>
              </w:rPr>
            </w:pPr>
            <w:r w:rsidRPr="005A7186">
              <w:rPr>
                <w:b/>
              </w:rPr>
              <w:t>12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  <w:rPr>
                <w:b/>
              </w:rPr>
            </w:pPr>
            <w:r w:rsidRPr="005A7186">
              <w:rPr>
                <w:b/>
              </w:rPr>
              <w:t>46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  <w:rPr>
                <w:b/>
              </w:rPr>
            </w:pPr>
            <w:r w:rsidRPr="005A7186">
              <w:rPr>
                <w:b/>
              </w:rPr>
              <w:t>58ч.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  <w:rPr>
                <w:b/>
              </w:rPr>
            </w:pPr>
          </w:p>
        </w:tc>
      </w:tr>
      <w:tr w:rsidR="006A42B4" w:rsidRPr="005A7186" w:rsidTr="003E6DC6">
        <w:tc>
          <w:tcPr>
            <w:tcW w:w="9606" w:type="dxa"/>
            <w:gridSpan w:val="6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 xml:space="preserve">  </w:t>
            </w:r>
          </w:p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rPr>
                <w:b/>
              </w:rPr>
              <w:t xml:space="preserve"> «Макраме»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1.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История узелкового плетения.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-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Опрос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2.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</w:pPr>
            <w:r w:rsidRPr="005A7186">
              <w:t>Материал для крепления.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</w:pPr>
            <w:r w:rsidRPr="005A7186">
              <w:t xml:space="preserve">      2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-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Опрос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3.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</w:pPr>
            <w:r w:rsidRPr="005A7186">
              <w:t>Приспособление для плетения.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-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Опрос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4.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</w:pPr>
            <w:r w:rsidRPr="005A7186">
              <w:t>Виды приспособлений.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-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Опрос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5.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</w:pPr>
            <w:r w:rsidRPr="005A7186">
              <w:t>Цветные узоры.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-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Опрос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6.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</w:pPr>
            <w:r w:rsidRPr="005A7186">
              <w:t>Узлы с 1,2 нитями.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-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Опрос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7.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</w:pPr>
            <w:r w:rsidRPr="005A7186">
              <w:t>Коронные и орнаментальные узлы. Плоские узлы.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4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Опрос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8.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</w:pPr>
            <w:r w:rsidRPr="005A7186">
              <w:t>Закладка.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-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6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6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Сравнение с образцом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9.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</w:pPr>
            <w:r w:rsidRPr="005A7186">
              <w:t>Цепочки. Шнуры. Мережки.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-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6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6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Сравнение с образцом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10.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</w:pPr>
            <w:r w:rsidRPr="005A7186">
              <w:t>Украшения. Аксессуары.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8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10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Сравнение с образцом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11.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</w:pPr>
            <w:r w:rsidRPr="005A7186">
              <w:t>Праздничное мероприятие «Праздник узелка»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-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Результаты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  <w:rPr>
                <w:b/>
              </w:rPr>
            </w:pPr>
            <w:r w:rsidRPr="005A7186">
              <w:rPr>
                <w:b/>
              </w:rPr>
              <w:t>12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  <w:rPr>
                <w:b/>
              </w:rPr>
            </w:pPr>
            <w:r w:rsidRPr="005A7186">
              <w:rPr>
                <w:b/>
              </w:rPr>
              <w:t>28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  <w:rPr>
                <w:b/>
              </w:rPr>
            </w:pPr>
            <w:r w:rsidRPr="005A7186">
              <w:rPr>
                <w:b/>
              </w:rPr>
              <w:t>40 ч.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  <w:rPr>
                <w:b/>
              </w:rPr>
            </w:pPr>
          </w:p>
        </w:tc>
      </w:tr>
      <w:tr w:rsidR="006A42B4" w:rsidRPr="005A7186" w:rsidTr="003E6DC6">
        <w:trPr>
          <w:trHeight w:val="396"/>
        </w:trPr>
        <w:tc>
          <w:tcPr>
            <w:tcW w:w="9606" w:type="dxa"/>
            <w:gridSpan w:val="6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rPr>
                <w:b/>
              </w:rPr>
              <w:t>«Вязание крючком»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1.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</w:pPr>
            <w:r w:rsidRPr="005A7186">
              <w:t>История вязания. Разновидность крючков.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-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Опрос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2.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</w:pPr>
            <w:r w:rsidRPr="005A7186">
              <w:t>Цепочка из воздушных петель.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-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Сравнение с образцом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3.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</w:pPr>
            <w:r w:rsidRPr="005A7186">
              <w:t>Основные петли и приемы. Столбики с накидами и без накида. Пышный столбик. Сужение  и расширение полотна.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-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6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6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Сравнение с образцом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4.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</w:pPr>
            <w:r w:rsidRPr="005A7186">
              <w:t>Носовой платок. Обвязка каймы.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-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4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4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Сравнение с образцом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5.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</w:pPr>
            <w:r w:rsidRPr="005A7186">
              <w:t>Салфетка.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-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6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6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Сравнение с образцом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6.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</w:pPr>
            <w:r w:rsidRPr="005A7186">
              <w:t>Косметичка.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-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6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6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Сравнение с образцом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7.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</w:pPr>
            <w:r w:rsidRPr="005A7186">
              <w:t>Выставка и анализ лучших работ учащихся.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-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Результаты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  <w:rPr>
                <w:b/>
              </w:rPr>
            </w:pPr>
            <w:r w:rsidRPr="005A7186">
              <w:rPr>
                <w:b/>
              </w:rPr>
              <w:t>4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  <w:rPr>
                <w:b/>
              </w:rPr>
            </w:pPr>
            <w:r w:rsidRPr="005A7186">
              <w:rPr>
                <w:b/>
              </w:rPr>
              <w:t>24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  <w:rPr>
                <w:b/>
              </w:rPr>
            </w:pPr>
            <w:r w:rsidRPr="005A7186">
              <w:rPr>
                <w:b/>
              </w:rPr>
              <w:t>28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  <w:rPr>
                <w:b/>
              </w:rPr>
            </w:pPr>
          </w:p>
        </w:tc>
      </w:tr>
      <w:tr w:rsidR="006A42B4" w:rsidRPr="005A7186" w:rsidTr="003E6DC6">
        <w:tc>
          <w:tcPr>
            <w:tcW w:w="9606" w:type="dxa"/>
            <w:gridSpan w:val="6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rPr>
                <w:b/>
              </w:rPr>
              <w:t>«Кожаная пластика»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1.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</w:pPr>
            <w:r w:rsidRPr="005A7186">
              <w:t>Материалы и инструменты.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-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Опрос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2.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</w:pPr>
            <w:r w:rsidRPr="005A7186">
              <w:t>Приемы работы с кожей. Окраска кожи. Кожа и цвет. Правила техники безопасности. Разметка и раскрой кожи.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-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Опрос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3.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</w:pPr>
            <w:r w:rsidRPr="005A7186">
              <w:t>Термическая обработка кожи.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-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Опрос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4.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</w:pPr>
            <w:r w:rsidRPr="005A7186">
              <w:t>Аппликация.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-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4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4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Опрос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5.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</w:pPr>
            <w:r w:rsidRPr="005A7186">
              <w:t>Способы обработки кожи. Способы соединения кожи.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-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Опрос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 xml:space="preserve">6. </w:t>
            </w: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</w:pPr>
            <w:r w:rsidRPr="005A7186">
              <w:t>Итоговое занятие. Аттестация учащихся. Отбор и анализ лучших работ за учебный год. Представление работ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  <w:r w:rsidRPr="005A7186">
              <w:t>-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2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</w:pPr>
            <w:r w:rsidRPr="005A7186">
              <w:t>Защита работ</w:t>
            </w: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  <w:rPr>
                <w:b/>
              </w:rPr>
            </w:pPr>
            <w:r w:rsidRPr="005A7186">
              <w:rPr>
                <w:b/>
              </w:rPr>
              <w:t>6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  <w:rPr>
                <w:b/>
              </w:rPr>
            </w:pPr>
            <w:r w:rsidRPr="005A7186">
              <w:rPr>
                <w:b/>
              </w:rPr>
              <w:t>8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  <w:rPr>
                <w:b/>
              </w:rPr>
            </w:pPr>
            <w:r w:rsidRPr="005A7186">
              <w:rPr>
                <w:b/>
              </w:rPr>
              <w:t>14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  <w:rPr>
                <w:b/>
              </w:rPr>
            </w:pPr>
          </w:p>
        </w:tc>
      </w:tr>
      <w:tr w:rsidR="006A42B4" w:rsidRPr="005A7186" w:rsidTr="003E6DC6">
        <w:tc>
          <w:tcPr>
            <w:tcW w:w="627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</w:pPr>
          </w:p>
        </w:tc>
        <w:tc>
          <w:tcPr>
            <w:tcW w:w="3876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  <w:rPr>
                <w:b/>
              </w:rPr>
            </w:pPr>
            <w:r w:rsidRPr="005A7186">
              <w:rPr>
                <w:b/>
              </w:rPr>
              <w:t>Итого за год:</w:t>
            </w:r>
          </w:p>
        </w:tc>
        <w:tc>
          <w:tcPr>
            <w:tcW w:w="992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  <w:rPr>
                <w:b/>
              </w:rPr>
            </w:pPr>
            <w:r w:rsidRPr="005A7186">
              <w:rPr>
                <w:b/>
              </w:rPr>
              <w:t>38</w:t>
            </w:r>
          </w:p>
        </w:tc>
        <w:tc>
          <w:tcPr>
            <w:tcW w:w="1075" w:type="dxa"/>
          </w:tcPr>
          <w:p w:rsidR="006A42B4" w:rsidRPr="005A7186" w:rsidRDefault="006A42B4">
            <w:pPr>
              <w:tabs>
                <w:tab w:val="left" w:pos="3330"/>
              </w:tabs>
              <w:jc w:val="center"/>
              <w:rPr>
                <w:b/>
              </w:rPr>
            </w:pPr>
            <w:r w:rsidRPr="005A7186">
              <w:rPr>
                <w:b/>
              </w:rPr>
              <w:t>106</w:t>
            </w:r>
          </w:p>
        </w:tc>
        <w:tc>
          <w:tcPr>
            <w:tcW w:w="909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  <w:rPr>
                <w:b/>
              </w:rPr>
            </w:pPr>
            <w:r w:rsidRPr="005A7186">
              <w:rPr>
                <w:b/>
              </w:rPr>
              <w:t>144 ч</w:t>
            </w:r>
          </w:p>
        </w:tc>
        <w:tc>
          <w:tcPr>
            <w:tcW w:w="2127" w:type="dxa"/>
          </w:tcPr>
          <w:p w:rsidR="006A42B4" w:rsidRPr="005A7186" w:rsidRDefault="006A42B4" w:rsidP="00DA7B54">
            <w:pPr>
              <w:tabs>
                <w:tab w:val="left" w:pos="3330"/>
              </w:tabs>
              <w:jc w:val="center"/>
              <w:rPr>
                <w:b/>
              </w:rPr>
            </w:pPr>
          </w:p>
        </w:tc>
      </w:tr>
    </w:tbl>
    <w:p w:rsidR="006A42B4" w:rsidRPr="005A7186" w:rsidRDefault="006A42B4" w:rsidP="00BB5F40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6A42B4" w:rsidRPr="005A7186" w:rsidRDefault="006A42B4" w:rsidP="00BB5F40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5A7186">
        <w:rPr>
          <w:b/>
        </w:rPr>
        <w:t>4. СОДЕРЖАНИЕ ПРОГРАММЫ</w:t>
      </w:r>
    </w:p>
    <w:p w:rsidR="006A42B4" w:rsidRPr="005A7186" w:rsidRDefault="006A42B4" w:rsidP="00BB5F40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</w:p>
    <w:p w:rsidR="006A42B4" w:rsidRPr="005A7186" w:rsidRDefault="006A42B4" w:rsidP="00EB1FFB">
      <w:pPr>
        <w:shd w:val="clear" w:color="auto" w:fill="FFFFFF"/>
        <w:autoSpaceDE w:val="0"/>
        <w:autoSpaceDN w:val="0"/>
        <w:adjustRightInd w:val="0"/>
        <w:jc w:val="both"/>
        <w:rPr>
          <w:b/>
          <w:bCs/>
        </w:rPr>
      </w:pPr>
      <w:r w:rsidRPr="005A7186">
        <w:rPr>
          <w:b/>
          <w:bCs/>
        </w:rPr>
        <w:t>Первый год обучения</w:t>
      </w:r>
    </w:p>
    <w:p w:rsidR="006A42B4" w:rsidRPr="005A7186" w:rsidRDefault="006A42B4" w:rsidP="00EB1FFB">
      <w:pPr>
        <w:shd w:val="clear" w:color="auto" w:fill="FFFFFF"/>
        <w:autoSpaceDE w:val="0"/>
        <w:autoSpaceDN w:val="0"/>
        <w:adjustRightInd w:val="0"/>
        <w:jc w:val="both"/>
      </w:pPr>
    </w:p>
    <w:p w:rsidR="006A42B4" w:rsidRPr="005A7186" w:rsidRDefault="006A42B4" w:rsidP="00EB1FFB">
      <w:pPr>
        <w:shd w:val="clear" w:color="auto" w:fill="FFFFFF"/>
        <w:autoSpaceDE w:val="0"/>
        <w:autoSpaceDN w:val="0"/>
        <w:adjustRightInd w:val="0"/>
        <w:jc w:val="both"/>
        <w:rPr>
          <w:b/>
          <w:u w:val="single"/>
        </w:rPr>
      </w:pPr>
      <w:r w:rsidRPr="005A7186">
        <w:rPr>
          <w:b/>
          <w:u w:val="single"/>
        </w:rPr>
        <w:t>1. Вводное занятие (теория 2ч.)</w:t>
      </w:r>
    </w:p>
    <w:p w:rsidR="006A42B4" w:rsidRPr="005A7186" w:rsidRDefault="006A42B4" w:rsidP="00EB1FFB">
      <w:pPr>
        <w:shd w:val="clear" w:color="auto" w:fill="FFFFFF"/>
        <w:autoSpaceDE w:val="0"/>
        <w:autoSpaceDN w:val="0"/>
        <w:adjustRightInd w:val="0"/>
        <w:jc w:val="both"/>
      </w:pPr>
      <w:r w:rsidRPr="005A7186">
        <w:t>Цели и задачи обучения. Содержание программы. Правила внутреннего распорядка. Правила безопасности труда и личной гигиены. Организация рабочего места.</w:t>
      </w:r>
    </w:p>
    <w:p w:rsidR="006A42B4" w:rsidRPr="005A7186" w:rsidRDefault="006A42B4" w:rsidP="00EB1FFB">
      <w:pPr>
        <w:shd w:val="clear" w:color="auto" w:fill="FFFFFF"/>
        <w:autoSpaceDE w:val="0"/>
        <w:autoSpaceDN w:val="0"/>
        <w:adjustRightInd w:val="0"/>
        <w:jc w:val="both"/>
      </w:pPr>
    </w:p>
    <w:p w:rsidR="006A42B4" w:rsidRPr="005A7186" w:rsidRDefault="006A42B4" w:rsidP="00EB1FFB">
      <w:pPr>
        <w:shd w:val="clear" w:color="auto" w:fill="FFFFFF"/>
        <w:autoSpaceDE w:val="0"/>
        <w:autoSpaceDN w:val="0"/>
        <w:adjustRightInd w:val="0"/>
        <w:jc w:val="both"/>
        <w:rPr>
          <w:b/>
          <w:u w:val="single"/>
        </w:rPr>
      </w:pPr>
      <w:r w:rsidRPr="005A7186">
        <w:rPr>
          <w:b/>
          <w:u w:val="single"/>
        </w:rPr>
        <w:t>2. Работа с бумагой (теория 4ч., практика 22 ч.)</w:t>
      </w:r>
      <w:r w:rsidRPr="005A7186">
        <w:rPr>
          <w:shd w:val="clear" w:color="auto" w:fill="FFFFFF"/>
        </w:rPr>
        <w:t xml:space="preserve"> </w:t>
      </w:r>
    </w:p>
    <w:p w:rsidR="006A42B4" w:rsidRPr="005A7186" w:rsidRDefault="006A42B4" w:rsidP="00EB1FFB">
      <w:pPr>
        <w:spacing w:line="360" w:lineRule="auto"/>
        <w:jc w:val="both"/>
      </w:pPr>
      <w:r w:rsidRPr="005A7186">
        <w:t>Основные свойства  и виды бумаги.   Подготовка материалов к работе.</w:t>
      </w:r>
    </w:p>
    <w:p w:rsidR="006A42B4" w:rsidRPr="005A7186" w:rsidRDefault="006A42B4" w:rsidP="00EB1FFB">
      <w:pPr>
        <w:spacing w:line="360" w:lineRule="auto"/>
        <w:jc w:val="both"/>
      </w:pPr>
      <w:r w:rsidRPr="005A7186">
        <w:t xml:space="preserve">Практика. Конструирование по образцу.   </w:t>
      </w:r>
    </w:p>
    <w:p w:rsidR="006A42B4" w:rsidRPr="005A7186" w:rsidRDefault="006A42B4" w:rsidP="00EB1FFB">
      <w:pPr>
        <w:spacing w:line="360" w:lineRule="auto"/>
        <w:jc w:val="both"/>
        <w:rPr>
          <w:b/>
          <w:u w:val="single"/>
        </w:rPr>
      </w:pPr>
      <w:r w:rsidRPr="005A7186">
        <w:rPr>
          <w:b/>
          <w:u w:val="single"/>
        </w:rPr>
        <w:t xml:space="preserve">3. Работа с тканью (теория 8ч., практика 28 ч.) </w:t>
      </w:r>
    </w:p>
    <w:p w:rsidR="006A42B4" w:rsidRPr="005A7186" w:rsidRDefault="006A42B4" w:rsidP="00EB1FFB">
      <w:pPr>
        <w:pStyle w:val="c5"/>
        <w:shd w:val="clear" w:color="auto" w:fill="FFFFFF"/>
        <w:spacing w:before="0" w:after="0"/>
        <w:jc w:val="both"/>
      </w:pPr>
      <w:r w:rsidRPr="005A7186">
        <w:rPr>
          <w:rStyle w:val="c0"/>
        </w:rPr>
        <w:t xml:space="preserve"> Виды и свойства тканей. Знакомство с основными законами цветоведения,  простейшими ручными швами. Использование готовых выкроек, а также выполнение их  по эскизам (на основе имеющихся).</w:t>
      </w:r>
    </w:p>
    <w:p w:rsidR="006A42B4" w:rsidRPr="005A7186" w:rsidRDefault="006A42B4" w:rsidP="00EB1FFB">
      <w:pPr>
        <w:pStyle w:val="c5"/>
        <w:shd w:val="clear" w:color="auto" w:fill="FFFFFF"/>
        <w:spacing w:before="0" w:after="0"/>
        <w:jc w:val="both"/>
        <w:rPr>
          <w:b/>
          <w:u w:val="single"/>
        </w:rPr>
      </w:pPr>
      <w:r w:rsidRPr="005A7186">
        <w:rPr>
          <w:rStyle w:val="c0"/>
        </w:rPr>
        <w:t>Правила  пользования инструментами и приспособлениями, правила безопасной работы с иголками, ножницами и т.д.</w:t>
      </w:r>
      <w:r w:rsidRPr="005A7186">
        <w:rPr>
          <w:b/>
          <w:u w:val="single"/>
        </w:rPr>
        <w:t xml:space="preserve"> </w:t>
      </w:r>
    </w:p>
    <w:p w:rsidR="006A42B4" w:rsidRPr="005A7186" w:rsidRDefault="006A42B4" w:rsidP="00EB1FFB">
      <w:pPr>
        <w:pStyle w:val="c5"/>
        <w:shd w:val="clear" w:color="auto" w:fill="FFFFFF"/>
        <w:spacing w:before="0" w:after="0"/>
        <w:jc w:val="both"/>
      </w:pPr>
      <w:r w:rsidRPr="005A7186">
        <w:rPr>
          <w:rStyle w:val="c0"/>
        </w:rPr>
        <w:t xml:space="preserve">Практика. Освоение основных приемов работы с тканью. </w:t>
      </w:r>
    </w:p>
    <w:p w:rsidR="006A42B4" w:rsidRPr="005A7186" w:rsidRDefault="006A42B4" w:rsidP="00EB1FFB">
      <w:pPr>
        <w:pStyle w:val="c5"/>
        <w:shd w:val="clear" w:color="auto" w:fill="FFFFFF"/>
        <w:spacing w:before="0" w:after="0"/>
        <w:jc w:val="both"/>
        <w:rPr>
          <w:b/>
          <w:u w:val="single"/>
        </w:rPr>
      </w:pPr>
    </w:p>
    <w:p w:rsidR="006A42B4" w:rsidRPr="005A7186" w:rsidRDefault="006A42B4" w:rsidP="00EB1FFB">
      <w:pPr>
        <w:shd w:val="clear" w:color="auto" w:fill="FFFFFF"/>
        <w:jc w:val="both"/>
      </w:pPr>
      <w:r w:rsidRPr="005A7186">
        <w:rPr>
          <w:b/>
          <w:u w:val="single"/>
        </w:rPr>
        <w:t>4. Работа с природным материалом</w:t>
      </w:r>
      <w:r w:rsidRPr="005A7186">
        <w:t xml:space="preserve">  </w:t>
      </w:r>
      <w:r w:rsidRPr="005A7186">
        <w:rPr>
          <w:b/>
          <w:u w:val="single"/>
        </w:rPr>
        <w:t xml:space="preserve">(теория 2ч., практика 26 ч.)  </w:t>
      </w:r>
      <w:r w:rsidRPr="005A7186">
        <w:rPr>
          <w:shd w:val="clear" w:color="auto" w:fill="FFFFFF"/>
        </w:rPr>
        <w:t>Растительные природные материалы: листья, веточки, семена растений, шишки, желуди, скорлупа грецких орехов. Свойства природных материалов: цвет, форма, размер.</w:t>
      </w:r>
      <w:r w:rsidRPr="005A7186">
        <w:rPr>
          <w:rStyle w:val="apple-converted-space"/>
          <w:shd w:val="clear" w:color="auto" w:fill="FFFFFF"/>
        </w:rPr>
        <w:t> </w:t>
      </w:r>
      <w:r w:rsidRPr="005A7186">
        <w:br/>
      </w:r>
      <w:r w:rsidRPr="005A7186">
        <w:rPr>
          <w:shd w:val="clear" w:color="auto" w:fill="FFFFFF"/>
        </w:rPr>
        <w:t>Подготовка растительных материалов к работе: сбор листьев в сухую погоду, удаление пыли; промывка и сушка семян, хранение в бумажных конвертах, коробках.</w:t>
      </w:r>
      <w:r w:rsidRPr="005A7186">
        <w:rPr>
          <w:rStyle w:val="apple-converted-space"/>
          <w:shd w:val="clear" w:color="auto" w:fill="FFFFFF"/>
        </w:rPr>
        <w:t> </w:t>
      </w:r>
      <w:r w:rsidRPr="005A7186">
        <w:br/>
        <w:t>Практика. Способы изготовления различных поделок. Техника безопасности при работе с веточками, ножницами, красками, клеем.</w:t>
      </w:r>
    </w:p>
    <w:p w:rsidR="006A42B4" w:rsidRPr="005A7186" w:rsidRDefault="006A42B4" w:rsidP="00EB1FFB">
      <w:pPr>
        <w:shd w:val="clear" w:color="auto" w:fill="FFFFFF"/>
        <w:autoSpaceDE w:val="0"/>
        <w:autoSpaceDN w:val="0"/>
        <w:adjustRightInd w:val="0"/>
        <w:jc w:val="both"/>
        <w:rPr>
          <w:b/>
          <w:u w:val="single"/>
        </w:rPr>
      </w:pPr>
      <w:r w:rsidRPr="005A7186">
        <w:rPr>
          <w:b/>
          <w:u w:val="single"/>
        </w:rPr>
        <w:t xml:space="preserve"> </w:t>
      </w:r>
    </w:p>
    <w:p w:rsidR="006A42B4" w:rsidRPr="005A7186" w:rsidRDefault="006A42B4" w:rsidP="00EB1FFB">
      <w:pPr>
        <w:shd w:val="clear" w:color="auto" w:fill="FFFFFF"/>
        <w:autoSpaceDE w:val="0"/>
        <w:autoSpaceDN w:val="0"/>
        <w:adjustRightInd w:val="0"/>
        <w:jc w:val="both"/>
        <w:rPr>
          <w:b/>
          <w:u w:val="single"/>
        </w:rPr>
      </w:pPr>
      <w:r w:rsidRPr="005A7186">
        <w:rPr>
          <w:u w:val="single"/>
        </w:rPr>
        <w:t xml:space="preserve"> </w:t>
      </w:r>
      <w:r w:rsidRPr="005A7186">
        <w:rPr>
          <w:b/>
          <w:u w:val="single"/>
        </w:rPr>
        <w:t>5. Работа с бросовым материалом</w:t>
      </w:r>
      <w:r w:rsidRPr="005A7186">
        <w:t xml:space="preserve">  </w:t>
      </w:r>
      <w:r w:rsidRPr="005A7186">
        <w:rPr>
          <w:b/>
          <w:u w:val="single"/>
        </w:rPr>
        <w:t>(теория 2ч., практика 18 ч.)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9445"/>
      </w:tblGrid>
      <w:tr w:rsidR="006A42B4" w:rsidRPr="005A7186" w:rsidTr="001F11EA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A42B4" w:rsidRPr="005A7186" w:rsidRDefault="006A42B4" w:rsidP="00EB1FFB">
            <w:pPr>
              <w:spacing w:line="276" w:lineRule="auto"/>
              <w:jc w:val="both"/>
              <w:rPr>
                <w:lang w:eastAsia="en-US"/>
              </w:rPr>
            </w:pPr>
            <w:r w:rsidRPr="005A7186">
              <w:rPr>
                <w:lang w:eastAsia="en-US"/>
              </w:rPr>
              <w:t>Общее понятие о бросовом материале, его происхождение и применение. Подготовка материалов к работе. Инструменты и приспособления для обработки материалов, выполнение приемов их рационального  и безопасного использования. Название и выполнение основных технологических  операций ручной обработки материалов: разметка деталей (на глаз, по шаблону, трафарету, лекалу, копированием, с помощью линейки, угольника, циркуля); выделение деталей (отрывание, резание ножницами, канцелярским ножом); формообразование деталей (клеевое, ниточное, проволочное, винтовое и др. виды соединения; отделка изделия. Использование измерений и построений для решения практических задач. Виды условных графических изображений: рисунок, простейший чертеж, развертка.</w:t>
            </w:r>
          </w:p>
        </w:tc>
      </w:tr>
      <w:tr w:rsidR="006A42B4" w:rsidRPr="005A7186" w:rsidTr="001F11EA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A42B4" w:rsidRPr="005A7186" w:rsidRDefault="006A42B4" w:rsidP="00EB1FFB">
            <w:pPr>
              <w:spacing w:line="276" w:lineRule="auto"/>
              <w:jc w:val="both"/>
              <w:rPr>
                <w:lang w:eastAsia="en-US"/>
              </w:rPr>
            </w:pPr>
            <w:r w:rsidRPr="005A7186">
              <w:rPr>
                <w:lang w:eastAsia="en-US"/>
              </w:rPr>
              <w:t>Конструирование и моделирование.  Виды и способы соединения деталей. Основные требования к изделию. Практика. Конструирование и моделирование изделий  из различных материалов по образцу и рисунку.</w:t>
            </w:r>
          </w:p>
          <w:p w:rsidR="006A42B4" w:rsidRPr="005A7186" w:rsidRDefault="006A42B4" w:rsidP="00EB1FFB">
            <w:pPr>
              <w:spacing w:line="276" w:lineRule="auto"/>
              <w:jc w:val="both"/>
              <w:rPr>
                <w:lang w:eastAsia="en-US"/>
              </w:rPr>
            </w:pPr>
            <w:r w:rsidRPr="005A7186">
              <w:rPr>
                <w:lang w:eastAsia="en-US"/>
              </w:rPr>
              <w:t xml:space="preserve"> </w:t>
            </w:r>
          </w:p>
        </w:tc>
      </w:tr>
    </w:tbl>
    <w:p w:rsidR="006A42B4" w:rsidRPr="005A7186" w:rsidRDefault="006A42B4" w:rsidP="00EB1FFB">
      <w:pPr>
        <w:shd w:val="clear" w:color="auto" w:fill="FFFFFF"/>
        <w:spacing w:after="200"/>
        <w:jc w:val="both"/>
      </w:pPr>
      <w:r w:rsidRPr="005A7186">
        <w:rPr>
          <w:b/>
          <w:u w:val="single"/>
        </w:rPr>
        <w:t>6.</w:t>
      </w:r>
      <w:r w:rsidRPr="005A7186">
        <w:t xml:space="preserve"> </w:t>
      </w:r>
      <w:r w:rsidRPr="005A7186">
        <w:rPr>
          <w:b/>
          <w:u w:val="single"/>
        </w:rPr>
        <w:t>Работа с нитями (теория 2ч., практика 6 ч.)</w:t>
      </w:r>
      <w:r w:rsidRPr="005A7186">
        <w:t xml:space="preserve"> Материалы. Ткань. Нитки. Ленты. Инструменты и приспособления. Практика.Схемы. Размещение рисунка. Закрепление и замена нитки. Обработка края вышивки. Оформление вышивки.</w:t>
      </w:r>
    </w:p>
    <w:p w:rsidR="006A42B4" w:rsidRPr="005A7186" w:rsidRDefault="006A42B4" w:rsidP="00EB1FFB">
      <w:pPr>
        <w:shd w:val="clear" w:color="auto" w:fill="FFFFFF"/>
        <w:spacing w:after="200"/>
        <w:jc w:val="both"/>
        <w:rPr>
          <w:b/>
          <w:u w:val="single"/>
        </w:rPr>
      </w:pPr>
      <w:r w:rsidRPr="005A7186">
        <w:rPr>
          <w:b/>
          <w:u w:val="single"/>
        </w:rPr>
        <w:t xml:space="preserve">7. Творческий проект (теория 2ч., практика 14 ч.) </w:t>
      </w:r>
      <w:r w:rsidRPr="005A7186">
        <w:t>Проектная деятельность: выбор темы, определение круга участников проекта, составление плана, подбор материалов и средств деятельности. Изготовление отдельных изделий Составление целой композиции.</w:t>
      </w:r>
      <w:r w:rsidRPr="005A7186">
        <w:rPr>
          <w:rStyle w:val="c0"/>
        </w:rPr>
        <w:t xml:space="preserve"> </w:t>
      </w:r>
    </w:p>
    <w:p w:rsidR="006A42B4" w:rsidRPr="005A7186" w:rsidRDefault="006A42B4" w:rsidP="00EB1FFB">
      <w:pPr>
        <w:shd w:val="clear" w:color="auto" w:fill="FFFFFF"/>
        <w:jc w:val="both"/>
        <w:rPr>
          <w:b/>
          <w:u w:val="single"/>
        </w:rPr>
      </w:pPr>
      <w:r w:rsidRPr="005A7186">
        <w:rPr>
          <w:b/>
          <w:u w:val="single"/>
        </w:rPr>
        <w:t xml:space="preserve">8. Выставки, экскурсии, праздники (теория 2ч, практика 4 ч. )  </w:t>
      </w:r>
    </w:p>
    <w:p w:rsidR="006A42B4" w:rsidRPr="005A7186" w:rsidRDefault="006A42B4" w:rsidP="00EB1FFB">
      <w:pPr>
        <w:shd w:val="clear" w:color="auto" w:fill="FFFFFF"/>
        <w:jc w:val="both"/>
      </w:pPr>
      <w:r w:rsidRPr="005A7186">
        <w:t>Организация и участие в выставках, праздниках. Экскурсии.</w:t>
      </w:r>
    </w:p>
    <w:p w:rsidR="006A42B4" w:rsidRPr="005A7186" w:rsidRDefault="006A42B4" w:rsidP="00EB1FFB">
      <w:pPr>
        <w:shd w:val="clear" w:color="auto" w:fill="FFFFFF"/>
        <w:jc w:val="both"/>
      </w:pPr>
    </w:p>
    <w:p w:rsidR="006A42B4" w:rsidRPr="005A7186" w:rsidRDefault="006A42B4" w:rsidP="00EB1FFB">
      <w:pPr>
        <w:shd w:val="clear" w:color="auto" w:fill="FFFFFF"/>
        <w:jc w:val="both"/>
      </w:pPr>
      <w:r w:rsidRPr="005A7186">
        <w:rPr>
          <w:b/>
          <w:u w:val="single"/>
        </w:rPr>
        <w:t>9. Итоговая аттестация в форме выставки и защиты творческой работы. (теория2ч. )</w:t>
      </w:r>
      <w:r w:rsidRPr="005A7186">
        <w:t xml:space="preserve"> </w:t>
      </w:r>
    </w:p>
    <w:p w:rsidR="006A42B4" w:rsidRPr="005A7186" w:rsidRDefault="006A42B4" w:rsidP="00EB1FFB">
      <w:pPr>
        <w:shd w:val="clear" w:color="auto" w:fill="FFFFFF"/>
        <w:autoSpaceDE w:val="0"/>
        <w:autoSpaceDN w:val="0"/>
        <w:adjustRightInd w:val="0"/>
        <w:jc w:val="both"/>
      </w:pPr>
      <w:r w:rsidRPr="005A7186">
        <w:t>Выставка творческих работ. Выполнение учащимися итоговой квалификационной работы, представление работы.</w:t>
      </w:r>
    </w:p>
    <w:p w:rsidR="006A42B4" w:rsidRPr="005A7186" w:rsidRDefault="006A42B4" w:rsidP="00EB1FFB">
      <w:pPr>
        <w:shd w:val="clear" w:color="auto" w:fill="FFFFFF"/>
        <w:jc w:val="both"/>
        <w:rPr>
          <w:b/>
        </w:rPr>
      </w:pPr>
    </w:p>
    <w:p w:rsidR="006A42B4" w:rsidRPr="005A7186" w:rsidRDefault="006A42B4" w:rsidP="00EB1FFB">
      <w:pPr>
        <w:jc w:val="both"/>
        <w:rPr>
          <w:b/>
        </w:rPr>
      </w:pPr>
      <w:r w:rsidRPr="005A7186">
        <w:rPr>
          <w:b/>
        </w:rPr>
        <w:t>Второй год обучения</w:t>
      </w:r>
    </w:p>
    <w:p w:rsidR="006A42B4" w:rsidRPr="005A7186" w:rsidRDefault="006A42B4" w:rsidP="00EB1FFB">
      <w:pPr>
        <w:jc w:val="both"/>
        <w:rPr>
          <w:b/>
        </w:rPr>
      </w:pPr>
    </w:p>
    <w:p w:rsidR="006A42B4" w:rsidRPr="005A7186" w:rsidRDefault="006A42B4" w:rsidP="00EB1FFB">
      <w:pPr>
        <w:jc w:val="both"/>
        <w:rPr>
          <w:b/>
          <w:u w:val="single"/>
        </w:rPr>
      </w:pPr>
      <w:r w:rsidRPr="005A7186">
        <w:rPr>
          <w:b/>
        </w:rPr>
        <w:t xml:space="preserve">Раздел 1 </w:t>
      </w:r>
      <w:r w:rsidRPr="005A7186">
        <w:rPr>
          <w:b/>
          <w:u w:val="single"/>
        </w:rPr>
        <w:t>«Вышивание лентами и крестиком»</w:t>
      </w:r>
    </w:p>
    <w:p w:rsidR="006A42B4" w:rsidRPr="005A7186" w:rsidRDefault="006A42B4" w:rsidP="00EB1FFB">
      <w:pPr>
        <w:jc w:val="both"/>
      </w:pPr>
      <w:r w:rsidRPr="005A7186">
        <w:t xml:space="preserve">1.Вводное занятие. </w:t>
      </w:r>
    </w:p>
    <w:p w:rsidR="006A42B4" w:rsidRPr="005A7186" w:rsidRDefault="006A42B4" w:rsidP="00EB1FFB">
      <w:pPr>
        <w:jc w:val="both"/>
      </w:pPr>
      <w:r w:rsidRPr="005A7186">
        <w:t>Ознакомление с планом работы на учебный год. Правила поведения  в объединении. Беседа о технике безопасности.</w:t>
      </w:r>
    </w:p>
    <w:p w:rsidR="006A42B4" w:rsidRPr="005A7186" w:rsidRDefault="006A42B4" w:rsidP="00EB1FFB">
      <w:pPr>
        <w:tabs>
          <w:tab w:val="left" w:pos="3330"/>
        </w:tabs>
        <w:jc w:val="both"/>
      </w:pPr>
      <w:r w:rsidRPr="005A7186">
        <w:t xml:space="preserve">Знать правила поведения в объединении, знать, как работать с острыми, режущими и колющими предметами. </w:t>
      </w:r>
    </w:p>
    <w:p w:rsidR="006A42B4" w:rsidRPr="005A7186" w:rsidRDefault="006A42B4" w:rsidP="00EB1FFB">
      <w:pPr>
        <w:tabs>
          <w:tab w:val="left" w:pos="3330"/>
        </w:tabs>
        <w:jc w:val="both"/>
      </w:pPr>
      <w:r w:rsidRPr="005A7186">
        <w:t xml:space="preserve">2. Сбор растительного материала. Поход в лес. Лекция о конструктивных элементах, декоративных дополнениях, необходимых в работе. </w:t>
      </w:r>
    </w:p>
    <w:p w:rsidR="006A42B4" w:rsidRPr="005A7186" w:rsidRDefault="006A42B4" w:rsidP="00EB1FFB">
      <w:pPr>
        <w:jc w:val="both"/>
      </w:pPr>
      <w:r w:rsidRPr="005A7186">
        <w:t>3.Счетный шов (крестик). Крестик в национальных украинских, белорусских, эстонских и литовских узорах.</w:t>
      </w:r>
    </w:p>
    <w:p w:rsidR="006A42B4" w:rsidRPr="005A7186" w:rsidRDefault="006A42B4" w:rsidP="00EB1FFB">
      <w:pPr>
        <w:jc w:val="both"/>
      </w:pPr>
      <w:r w:rsidRPr="005A7186">
        <w:t>4.Диванная подушка швом «наклонный крест» Вышивание. Отделка. Оформление.</w:t>
      </w:r>
    </w:p>
    <w:p w:rsidR="006A42B4" w:rsidRPr="005A7186" w:rsidRDefault="006A42B4" w:rsidP="00EB1FFB">
      <w:pPr>
        <w:jc w:val="both"/>
      </w:pPr>
      <w:r w:rsidRPr="005A7186">
        <w:t xml:space="preserve">    Практическая работа: изготовление диванной подушки и вышивание с последующей отделкой</w:t>
      </w:r>
    </w:p>
    <w:p w:rsidR="006A42B4" w:rsidRPr="005A7186" w:rsidRDefault="006A42B4" w:rsidP="00EB1FFB">
      <w:pPr>
        <w:jc w:val="both"/>
      </w:pPr>
      <w:r w:rsidRPr="005A7186">
        <w:t xml:space="preserve">5. Салфетка. дорожка .Выбор схемы. Вышивание. Отделка. </w:t>
      </w:r>
    </w:p>
    <w:p w:rsidR="006A42B4" w:rsidRPr="005A7186" w:rsidRDefault="006A42B4" w:rsidP="00EB1FFB">
      <w:pPr>
        <w:jc w:val="both"/>
      </w:pPr>
      <w:r w:rsidRPr="005A7186">
        <w:t xml:space="preserve"> Практическая работа: Вышивание  по  схеме.</w:t>
      </w:r>
    </w:p>
    <w:p w:rsidR="006A42B4" w:rsidRPr="005A7186" w:rsidRDefault="006A42B4" w:rsidP="00EB1FFB">
      <w:pPr>
        <w:jc w:val="both"/>
      </w:pPr>
      <w:r w:rsidRPr="005A7186">
        <w:t xml:space="preserve">6 .Картина по выбранной схеме. Эскиз. Схема. Вышивание. </w:t>
      </w:r>
    </w:p>
    <w:p w:rsidR="006A42B4" w:rsidRPr="005A7186" w:rsidRDefault="006A42B4" w:rsidP="00EB1FFB">
      <w:pPr>
        <w:jc w:val="both"/>
      </w:pPr>
      <w:r w:rsidRPr="005A7186">
        <w:t xml:space="preserve">   Практическая работа: вышивание по схеме. Оформление картины в рамку.</w:t>
      </w:r>
    </w:p>
    <w:p w:rsidR="006A42B4" w:rsidRPr="005A7186" w:rsidRDefault="006A42B4" w:rsidP="00EB1FFB">
      <w:pPr>
        <w:jc w:val="both"/>
      </w:pPr>
      <w:r w:rsidRPr="005A7186">
        <w:t>7.Вышивание шелковыми лентами. История вышивки лентами.  Роль композиции и цвета в вышивке. Принцип построения узоров. Соотношение цветов</w:t>
      </w:r>
    </w:p>
    <w:p w:rsidR="006A42B4" w:rsidRPr="005A7186" w:rsidRDefault="006A42B4" w:rsidP="00EB1FFB">
      <w:pPr>
        <w:jc w:val="both"/>
      </w:pPr>
      <w:r w:rsidRPr="005A7186">
        <w:t>8. Вышивание шелковыми лентами. История вышивки лентами. Композиция.</w:t>
      </w:r>
    </w:p>
    <w:p w:rsidR="006A42B4" w:rsidRPr="005A7186" w:rsidRDefault="006A42B4" w:rsidP="00EB1FFB">
      <w:pPr>
        <w:jc w:val="both"/>
      </w:pPr>
      <w:r w:rsidRPr="005A7186">
        <w:t>9.Основные швы и элементы узоров Стежки и швы. Шов «Пестик», Ленточный стежок. Шов «Вперед иголкой» с двойной обвивкой, пришивной стежок, боковой стежок, французский узелок, плетеная роза, цветочные бутоны, паутинка.</w:t>
      </w:r>
    </w:p>
    <w:p w:rsidR="006A42B4" w:rsidRPr="005A7186" w:rsidRDefault="006A42B4" w:rsidP="00EB1FFB">
      <w:pPr>
        <w:jc w:val="both"/>
      </w:pPr>
      <w:r w:rsidRPr="005A7186">
        <w:t xml:space="preserve"> Практическая работа: изготовление основных швов, стежков и элементов.</w:t>
      </w:r>
    </w:p>
    <w:p w:rsidR="006A42B4" w:rsidRPr="005A7186" w:rsidRDefault="006A42B4" w:rsidP="00EB1FFB">
      <w:pPr>
        <w:jc w:val="both"/>
      </w:pPr>
      <w:r w:rsidRPr="005A7186">
        <w:t>10.  Игольница. Раскрой ткани. Выбор узора. Вышивание. Отделка.</w:t>
      </w:r>
    </w:p>
    <w:p w:rsidR="006A42B4" w:rsidRPr="005A7186" w:rsidRDefault="006A42B4" w:rsidP="00EB1FFB">
      <w:pPr>
        <w:jc w:val="both"/>
      </w:pPr>
      <w:r w:rsidRPr="005A7186">
        <w:t xml:space="preserve">   Практическая работа: изготовление игольницы по технологии.</w:t>
      </w:r>
    </w:p>
    <w:p w:rsidR="006A42B4" w:rsidRPr="005A7186" w:rsidRDefault="006A42B4" w:rsidP="00EB1FFB">
      <w:pPr>
        <w:jc w:val="both"/>
      </w:pPr>
      <w:r w:rsidRPr="005A7186">
        <w:t xml:space="preserve">11.Композиция из цветов. Гармония цвета. Симметрия и ассиметрия. Пропорция. Эскиз. Узор. Вышивание. Оформление.  </w:t>
      </w:r>
    </w:p>
    <w:p w:rsidR="006A42B4" w:rsidRPr="005A7186" w:rsidRDefault="006A42B4" w:rsidP="00EB1FFB">
      <w:pPr>
        <w:jc w:val="both"/>
      </w:pPr>
      <w:r w:rsidRPr="005A7186">
        <w:t xml:space="preserve">      Практическая работа: Изготовление композиции из цветов.</w:t>
      </w:r>
    </w:p>
    <w:p w:rsidR="006A42B4" w:rsidRPr="005A7186" w:rsidRDefault="006A42B4" w:rsidP="00EB1FFB">
      <w:pPr>
        <w:jc w:val="both"/>
      </w:pPr>
      <w:r w:rsidRPr="005A7186">
        <w:t>12. Грелка на чайник. Раскрой ткани. Эскиз узора. Вышивание. Отделка.</w:t>
      </w:r>
    </w:p>
    <w:p w:rsidR="006A42B4" w:rsidRPr="005A7186" w:rsidRDefault="006A42B4" w:rsidP="00EB1FFB">
      <w:pPr>
        <w:jc w:val="both"/>
      </w:pPr>
      <w:r w:rsidRPr="005A7186">
        <w:t xml:space="preserve"> Практическая работа: изготовление грелки на чайник.</w:t>
      </w:r>
    </w:p>
    <w:p w:rsidR="006A42B4" w:rsidRPr="005A7186" w:rsidRDefault="006A42B4" w:rsidP="00EB1FFB">
      <w:pPr>
        <w:jc w:val="both"/>
      </w:pPr>
      <w:r w:rsidRPr="005A7186">
        <w:t>13. Экскурсия в художественный салон. Обобщение. повторение знаний по основам цветоведения, ознакомиться с произведениями прикладного творчества народных мастеров.</w:t>
      </w:r>
    </w:p>
    <w:p w:rsidR="006A42B4" w:rsidRPr="005A7186" w:rsidRDefault="006A42B4" w:rsidP="00EB1FFB">
      <w:pPr>
        <w:jc w:val="both"/>
      </w:pPr>
      <w:r w:rsidRPr="005A7186">
        <w:t>Раздел 2.</w:t>
      </w:r>
      <w:r w:rsidRPr="005A7186">
        <w:rPr>
          <w:b/>
        </w:rPr>
        <w:t xml:space="preserve"> </w:t>
      </w:r>
      <w:r w:rsidRPr="005A7186">
        <w:rPr>
          <w:b/>
          <w:u w:val="single"/>
        </w:rPr>
        <w:t>«Макраме»</w:t>
      </w:r>
    </w:p>
    <w:p w:rsidR="006A42B4" w:rsidRPr="005A7186" w:rsidRDefault="006A42B4" w:rsidP="00EB1FFB">
      <w:pPr>
        <w:jc w:val="both"/>
      </w:pPr>
      <w:r w:rsidRPr="005A7186">
        <w:t>1. История узелкового плетения. Приметы и суеверия, связанные с узлами.</w:t>
      </w:r>
    </w:p>
    <w:p w:rsidR="006A42B4" w:rsidRPr="005A7186" w:rsidRDefault="006A42B4" w:rsidP="00EB1FFB">
      <w:pPr>
        <w:jc w:val="both"/>
      </w:pPr>
      <w:r w:rsidRPr="005A7186">
        <w:t>2. Материал для крепления. Виды креплений на основу. Способы расчета длины нитей.</w:t>
      </w:r>
    </w:p>
    <w:p w:rsidR="006A42B4" w:rsidRPr="005A7186" w:rsidRDefault="006A42B4" w:rsidP="00EB1FFB">
      <w:pPr>
        <w:jc w:val="both"/>
      </w:pPr>
      <w:r w:rsidRPr="005A7186">
        <w:t>3. Приспособление для плетения.</w:t>
      </w:r>
    </w:p>
    <w:p w:rsidR="006A42B4" w:rsidRPr="005A7186" w:rsidRDefault="006A42B4" w:rsidP="00EB1FFB">
      <w:pPr>
        <w:jc w:val="both"/>
      </w:pPr>
      <w:r w:rsidRPr="005A7186">
        <w:t xml:space="preserve">   Практическая работа: изготовление приспособления для плетения.</w:t>
      </w:r>
    </w:p>
    <w:p w:rsidR="006A42B4" w:rsidRPr="005A7186" w:rsidRDefault="006A42B4" w:rsidP="00EB1FFB">
      <w:pPr>
        <w:jc w:val="both"/>
      </w:pPr>
      <w:r w:rsidRPr="005A7186">
        <w:t>4. Виды приспособлений.</w:t>
      </w:r>
    </w:p>
    <w:p w:rsidR="006A42B4" w:rsidRPr="005A7186" w:rsidRDefault="006A42B4" w:rsidP="00EB1FFB">
      <w:pPr>
        <w:jc w:val="both"/>
      </w:pPr>
      <w:r w:rsidRPr="005A7186">
        <w:t xml:space="preserve">5. Цветные узоры. Прием «Кавандоли». </w:t>
      </w:r>
    </w:p>
    <w:p w:rsidR="006A42B4" w:rsidRPr="005A7186" w:rsidRDefault="006A42B4" w:rsidP="00EB1FFB">
      <w:pPr>
        <w:jc w:val="both"/>
      </w:pPr>
      <w:r w:rsidRPr="005A7186">
        <w:t xml:space="preserve">   Практическая работа: плетение и сочетание цветными нитями.</w:t>
      </w:r>
    </w:p>
    <w:p w:rsidR="006A42B4" w:rsidRPr="005A7186" w:rsidRDefault="006A42B4" w:rsidP="00EB1FFB">
      <w:pPr>
        <w:jc w:val="both"/>
      </w:pPr>
      <w:r w:rsidRPr="005A7186">
        <w:t>6. Узлы с 1,2 нитями. Узлы «Зигзаг», «Гусеница», «Фриволите»и др.</w:t>
      </w:r>
    </w:p>
    <w:p w:rsidR="006A42B4" w:rsidRPr="005A7186" w:rsidRDefault="006A42B4" w:rsidP="00EB1FFB">
      <w:pPr>
        <w:jc w:val="both"/>
      </w:pPr>
      <w:r w:rsidRPr="005A7186">
        <w:t xml:space="preserve">   Практическая работа: Плетение узлов с 1,2 нитями.</w:t>
      </w:r>
    </w:p>
    <w:p w:rsidR="006A42B4" w:rsidRPr="005A7186" w:rsidRDefault="006A42B4" w:rsidP="00EB1FFB">
      <w:pPr>
        <w:jc w:val="both"/>
      </w:pPr>
      <w:r w:rsidRPr="005A7186">
        <w:t>7. Коронные и орнаментальные узлы. Плоские узлы.</w:t>
      </w:r>
    </w:p>
    <w:p w:rsidR="006A42B4" w:rsidRPr="005A7186" w:rsidRDefault="006A42B4" w:rsidP="00EB1FFB">
      <w:pPr>
        <w:jc w:val="both"/>
      </w:pPr>
      <w:r w:rsidRPr="005A7186">
        <w:t xml:space="preserve"> коронных, орнаментальных и плоских узлов</w:t>
      </w:r>
    </w:p>
    <w:p w:rsidR="006A42B4" w:rsidRPr="005A7186" w:rsidRDefault="006A42B4" w:rsidP="00EB1FFB">
      <w:pPr>
        <w:jc w:val="both"/>
      </w:pPr>
      <w:r w:rsidRPr="005A7186">
        <w:t>8. Закладка. Эскиз. Расчет нитей. Плетение. Оформление.</w:t>
      </w:r>
    </w:p>
    <w:p w:rsidR="006A42B4" w:rsidRPr="005A7186" w:rsidRDefault="006A42B4" w:rsidP="00EB1FFB">
      <w:pPr>
        <w:jc w:val="both"/>
      </w:pPr>
      <w:r w:rsidRPr="005A7186">
        <w:t xml:space="preserve">    Практическая работа: Плетение закладки.</w:t>
      </w:r>
    </w:p>
    <w:p w:rsidR="006A42B4" w:rsidRPr="005A7186" w:rsidRDefault="006A42B4" w:rsidP="00EB1FFB">
      <w:pPr>
        <w:jc w:val="both"/>
      </w:pPr>
      <w:r w:rsidRPr="005A7186">
        <w:t>9. Цепочки. Шнуры. Мережки.</w:t>
      </w:r>
    </w:p>
    <w:p w:rsidR="006A42B4" w:rsidRPr="005A7186" w:rsidRDefault="006A42B4" w:rsidP="00EB1FFB">
      <w:pPr>
        <w:jc w:val="both"/>
      </w:pPr>
      <w:r w:rsidRPr="005A7186">
        <w:t xml:space="preserve">   Практическая работа: Плетение цепочек, шнуров,  мережек.</w:t>
      </w:r>
    </w:p>
    <w:p w:rsidR="006A42B4" w:rsidRPr="005A7186" w:rsidRDefault="006A42B4" w:rsidP="00EB1FFB">
      <w:pPr>
        <w:jc w:val="both"/>
      </w:pPr>
      <w:r w:rsidRPr="005A7186">
        <w:t>10.Украшения. Аксессуары. Эскиз. Выбор материала. Расчет нитей. Плетение. Оформление.</w:t>
      </w:r>
    </w:p>
    <w:p w:rsidR="006A42B4" w:rsidRPr="005A7186" w:rsidRDefault="006A42B4" w:rsidP="00EB1FFB">
      <w:pPr>
        <w:jc w:val="both"/>
      </w:pPr>
      <w:r w:rsidRPr="005A7186">
        <w:t xml:space="preserve">    Практическая работа: Плетение аксессуара или другого украшения по желанию.</w:t>
      </w:r>
    </w:p>
    <w:p w:rsidR="006A42B4" w:rsidRPr="005A7186" w:rsidRDefault="006A42B4" w:rsidP="00EB1FFB">
      <w:pPr>
        <w:jc w:val="both"/>
      </w:pPr>
      <w:r w:rsidRPr="005A7186">
        <w:t>11. Праздничное мероприятие «Праздник узелка». Обобщение повторение знаний, умений в игровой форме.</w:t>
      </w:r>
    </w:p>
    <w:p w:rsidR="006A42B4" w:rsidRPr="005A7186" w:rsidRDefault="006A42B4" w:rsidP="00EB1FFB">
      <w:pPr>
        <w:jc w:val="both"/>
        <w:rPr>
          <w:b/>
        </w:rPr>
      </w:pPr>
      <w:r w:rsidRPr="005A7186">
        <w:t xml:space="preserve">Раздел 3. </w:t>
      </w:r>
      <w:r w:rsidRPr="005A7186">
        <w:rPr>
          <w:b/>
        </w:rPr>
        <w:t xml:space="preserve"> </w:t>
      </w:r>
      <w:r w:rsidRPr="005A7186">
        <w:rPr>
          <w:b/>
          <w:u w:val="single"/>
        </w:rPr>
        <w:t>«Вязание крючком»</w:t>
      </w:r>
    </w:p>
    <w:p w:rsidR="006A42B4" w:rsidRPr="005A7186" w:rsidRDefault="006A42B4" w:rsidP="00EB1FFB">
      <w:pPr>
        <w:numPr>
          <w:ilvl w:val="0"/>
          <w:numId w:val="3"/>
        </w:numPr>
        <w:jc w:val="both"/>
      </w:pPr>
      <w:r w:rsidRPr="005A7186">
        <w:t xml:space="preserve">История вязания. Разновидность крючков, пряжи, ниток. Соответствие крючка и нитки. </w:t>
      </w:r>
    </w:p>
    <w:p w:rsidR="006A42B4" w:rsidRPr="005A7186" w:rsidRDefault="006A42B4" w:rsidP="00EB1FFB">
      <w:pPr>
        <w:numPr>
          <w:ilvl w:val="0"/>
          <w:numId w:val="3"/>
        </w:numPr>
        <w:jc w:val="both"/>
      </w:pPr>
      <w:r w:rsidRPr="005A7186">
        <w:t>Цепочка из воздушных петель. Положение крючка в руке. Чтение схем узоров.</w:t>
      </w:r>
    </w:p>
    <w:p w:rsidR="006A42B4" w:rsidRPr="005A7186" w:rsidRDefault="006A42B4" w:rsidP="00EB1FFB">
      <w:pPr>
        <w:jc w:val="both"/>
      </w:pPr>
      <w:r w:rsidRPr="005A7186">
        <w:t>Практическая работа: Вязание цепочки из воздушных петель.</w:t>
      </w:r>
    </w:p>
    <w:p w:rsidR="006A42B4" w:rsidRPr="005A7186" w:rsidRDefault="006A42B4" w:rsidP="00EB1FFB">
      <w:pPr>
        <w:numPr>
          <w:ilvl w:val="0"/>
          <w:numId w:val="3"/>
        </w:numPr>
        <w:jc w:val="both"/>
      </w:pPr>
      <w:r w:rsidRPr="005A7186">
        <w:t>Основные петли и приемы. Столбики с накидами и без накида. Пышный столбик. Сужение  и расширение полотна.</w:t>
      </w:r>
    </w:p>
    <w:p w:rsidR="006A42B4" w:rsidRPr="005A7186" w:rsidRDefault="006A42B4" w:rsidP="00EB1FFB">
      <w:pPr>
        <w:jc w:val="both"/>
      </w:pPr>
      <w:r w:rsidRPr="005A7186">
        <w:t xml:space="preserve">Практическая работа: Вязание столбиков с накидами и без накида.  </w:t>
      </w:r>
    </w:p>
    <w:p w:rsidR="006A42B4" w:rsidRPr="005A7186" w:rsidRDefault="006A42B4" w:rsidP="00EB1FFB">
      <w:pPr>
        <w:jc w:val="both"/>
      </w:pPr>
      <w:r w:rsidRPr="005A7186">
        <w:t xml:space="preserve">4. Носовой платок. Обвязка каймы. Узор  Нитки.  Отделка </w:t>
      </w:r>
    </w:p>
    <w:p w:rsidR="006A42B4" w:rsidRPr="005A7186" w:rsidRDefault="006A42B4" w:rsidP="00EB1FFB">
      <w:pPr>
        <w:jc w:val="both"/>
      </w:pPr>
      <w:r w:rsidRPr="005A7186">
        <w:t xml:space="preserve">Практическая работа: Обвязка носового платка по схеме. Отделка. </w:t>
      </w:r>
    </w:p>
    <w:p w:rsidR="006A42B4" w:rsidRPr="005A7186" w:rsidRDefault="006A42B4" w:rsidP="00EB1FFB">
      <w:pPr>
        <w:jc w:val="both"/>
      </w:pPr>
      <w:r w:rsidRPr="005A7186">
        <w:t>5. Салфетка. Форма и способ вязки. Узор. Схема.</w:t>
      </w:r>
    </w:p>
    <w:p w:rsidR="006A42B4" w:rsidRPr="005A7186" w:rsidRDefault="006A42B4" w:rsidP="00EB1FFB">
      <w:pPr>
        <w:jc w:val="both"/>
      </w:pPr>
      <w:r w:rsidRPr="005A7186">
        <w:t xml:space="preserve"> Практическая работа: Вязание салфетки по схеме.</w:t>
      </w:r>
    </w:p>
    <w:p w:rsidR="006A42B4" w:rsidRPr="005A7186" w:rsidRDefault="006A42B4" w:rsidP="00EB1FFB">
      <w:pPr>
        <w:jc w:val="both"/>
      </w:pPr>
      <w:r w:rsidRPr="005A7186">
        <w:t>6. Косметичка. Схема. Расчет. Отделка.</w:t>
      </w:r>
    </w:p>
    <w:p w:rsidR="006A42B4" w:rsidRPr="005A7186" w:rsidRDefault="006A42B4" w:rsidP="00EB1FFB">
      <w:pPr>
        <w:jc w:val="both"/>
      </w:pPr>
      <w:r w:rsidRPr="005A7186">
        <w:t>Практическая работа: Вязание косметички по схеме.</w:t>
      </w:r>
    </w:p>
    <w:p w:rsidR="006A42B4" w:rsidRPr="005A7186" w:rsidRDefault="006A42B4" w:rsidP="00EB1FFB">
      <w:pPr>
        <w:jc w:val="both"/>
      </w:pPr>
      <w:r w:rsidRPr="005A7186">
        <w:t>7. Выставка и анализ лучших работ учащихся.</w:t>
      </w:r>
    </w:p>
    <w:p w:rsidR="006A42B4" w:rsidRPr="005A7186" w:rsidRDefault="006A42B4" w:rsidP="00EB1FFB">
      <w:pPr>
        <w:jc w:val="both"/>
      </w:pPr>
    </w:p>
    <w:p w:rsidR="006A42B4" w:rsidRPr="005A7186" w:rsidRDefault="006A42B4" w:rsidP="00EB1FFB">
      <w:pPr>
        <w:jc w:val="both"/>
        <w:rPr>
          <w:u w:val="single"/>
        </w:rPr>
      </w:pPr>
      <w:r w:rsidRPr="005A7186">
        <w:t xml:space="preserve"> Раздел 3.</w:t>
      </w:r>
      <w:r w:rsidRPr="005A7186">
        <w:rPr>
          <w:b/>
        </w:rPr>
        <w:t xml:space="preserve"> </w:t>
      </w:r>
      <w:r w:rsidRPr="005A7186">
        <w:rPr>
          <w:b/>
          <w:u w:val="single"/>
        </w:rPr>
        <w:t>«Кожаная пластика»</w:t>
      </w:r>
    </w:p>
    <w:p w:rsidR="006A42B4" w:rsidRPr="005A7186" w:rsidRDefault="006A42B4" w:rsidP="00EB1FFB">
      <w:pPr>
        <w:numPr>
          <w:ilvl w:val="0"/>
          <w:numId w:val="4"/>
        </w:numPr>
        <w:jc w:val="both"/>
        <w:rPr>
          <w:b/>
        </w:rPr>
      </w:pPr>
      <w:r w:rsidRPr="005A7186">
        <w:t>Волшебный мир кожи. Материалы и инструменты.</w:t>
      </w:r>
      <w:r w:rsidRPr="005A7186">
        <w:rPr>
          <w:b/>
        </w:rPr>
        <w:t xml:space="preserve"> </w:t>
      </w:r>
    </w:p>
    <w:p w:rsidR="006A42B4" w:rsidRPr="005A7186" w:rsidRDefault="006A42B4" w:rsidP="00EB1FFB">
      <w:pPr>
        <w:numPr>
          <w:ilvl w:val="0"/>
          <w:numId w:val="4"/>
        </w:numPr>
        <w:jc w:val="both"/>
        <w:rPr>
          <w:b/>
        </w:rPr>
      </w:pPr>
      <w:r w:rsidRPr="005A7186">
        <w:t>Приемы работы с кожей. Окраска кожи. Кожа и цвет. Правила техники безопасности. Разметка и раскрой кожи.</w:t>
      </w:r>
    </w:p>
    <w:p w:rsidR="006A42B4" w:rsidRPr="005A7186" w:rsidRDefault="006A42B4" w:rsidP="00EB1FFB">
      <w:pPr>
        <w:jc w:val="both"/>
        <w:rPr>
          <w:b/>
        </w:rPr>
      </w:pPr>
      <w:r w:rsidRPr="005A7186">
        <w:t>3.Термическая обработка кожи (Прожаривание, выжигание).</w:t>
      </w:r>
    </w:p>
    <w:p w:rsidR="006A42B4" w:rsidRPr="005A7186" w:rsidRDefault="006A42B4" w:rsidP="00EB1FFB">
      <w:pPr>
        <w:ind w:left="360"/>
        <w:jc w:val="both"/>
      </w:pPr>
      <w:r w:rsidRPr="005A7186">
        <w:t>Практическая работа: Прожаривание кожи свечой. Выжигание кожи выжигалкой</w:t>
      </w:r>
    </w:p>
    <w:p w:rsidR="006A42B4" w:rsidRPr="005A7186" w:rsidRDefault="006A42B4" w:rsidP="00EB1FFB">
      <w:pPr>
        <w:jc w:val="both"/>
      </w:pPr>
      <w:r w:rsidRPr="005A7186">
        <w:t>4 . Аппликация. Композиция. Эскиз.</w:t>
      </w:r>
    </w:p>
    <w:p w:rsidR="006A42B4" w:rsidRPr="005A7186" w:rsidRDefault="006A42B4" w:rsidP="00EB1FFB">
      <w:pPr>
        <w:ind w:left="360"/>
        <w:jc w:val="both"/>
      </w:pPr>
      <w:r w:rsidRPr="005A7186">
        <w:t xml:space="preserve"> Практическая работа: Выполнение аппликации по схеме.</w:t>
      </w:r>
    </w:p>
    <w:p w:rsidR="006A42B4" w:rsidRPr="005A7186" w:rsidRDefault="006A42B4" w:rsidP="00EB1FFB">
      <w:pPr>
        <w:jc w:val="both"/>
      </w:pPr>
      <w:r w:rsidRPr="005A7186">
        <w:t xml:space="preserve">5. Способы обработки кожи (Штамповка, гравировка, мозаика, теснение, обжиг).  Способы соединения кожи (Склеивание, оплетка). </w:t>
      </w:r>
    </w:p>
    <w:p w:rsidR="006A42B4" w:rsidRPr="005A7186" w:rsidRDefault="006A42B4" w:rsidP="00EB1FFB">
      <w:pPr>
        <w:jc w:val="both"/>
      </w:pPr>
      <w:r w:rsidRPr="005A7186">
        <w:t xml:space="preserve">   Практическая работа: Обработка кожи разными способами. Соединение фрагментов кожи.</w:t>
      </w:r>
    </w:p>
    <w:p w:rsidR="006A42B4" w:rsidRPr="005A7186" w:rsidRDefault="006A42B4" w:rsidP="00EB1FFB">
      <w:pPr>
        <w:jc w:val="both"/>
        <w:rPr>
          <w:b/>
        </w:rPr>
      </w:pPr>
      <w:r w:rsidRPr="005A7186">
        <w:t xml:space="preserve">6. Итоговое занятие. Аттестация учащихся  Отбор и анализ лучших работ за учебный год. </w:t>
      </w:r>
    </w:p>
    <w:p w:rsidR="006A42B4" w:rsidRPr="005A7186" w:rsidRDefault="006A42B4" w:rsidP="00EB1FFB">
      <w:pPr>
        <w:jc w:val="both"/>
      </w:pPr>
    </w:p>
    <w:p w:rsidR="006A42B4" w:rsidRPr="005A7186" w:rsidRDefault="006A42B4" w:rsidP="004427CB">
      <w:pPr>
        <w:tabs>
          <w:tab w:val="left" w:pos="3330"/>
        </w:tabs>
        <w:jc w:val="center"/>
        <w:rPr>
          <w:b/>
        </w:rPr>
      </w:pPr>
      <w:r w:rsidRPr="005A7186">
        <w:rPr>
          <w:b/>
        </w:rPr>
        <w:t>5. ОРГАНИЗАЦИОННО-ПЕДАГОГИЧЕСКИЕ УСЛОВИЯ РЕАЛИЗАЦИИ ПРОГРАММЫ</w:t>
      </w:r>
    </w:p>
    <w:p w:rsidR="006A42B4" w:rsidRPr="005A7186" w:rsidRDefault="006A42B4" w:rsidP="004427CB">
      <w:pPr>
        <w:tabs>
          <w:tab w:val="left" w:pos="3330"/>
        </w:tabs>
        <w:jc w:val="center"/>
        <w:rPr>
          <w:b/>
        </w:rPr>
      </w:pPr>
    </w:p>
    <w:p w:rsidR="006A42B4" w:rsidRPr="005A7186" w:rsidRDefault="006A42B4" w:rsidP="001F11EA">
      <w:pPr>
        <w:shd w:val="clear" w:color="auto" w:fill="FFFFFF"/>
        <w:rPr>
          <w:b/>
          <w:i/>
        </w:rPr>
      </w:pPr>
      <w:r w:rsidRPr="005A7186">
        <w:rPr>
          <w:b/>
          <w:bCs/>
          <w:i/>
        </w:rPr>
        <w:t>Формы и методы занятий.</w:t>
      </w:r>
    </w:p>
    <w:p w:rsidR="006A42B4" w:rsidRPr="005A7186" w:rsidRDefault="006A42B4" w:rsidP="00C43207">
      <w:pPr>
        <w:shd w:val="clear" w:color="auto" w:fill="FFFFFF"/>
        <w:jc w:val="both"/>
      </w:pPr>
      <w:r w:rsidRPr="005A7186">
        <w:t xml:space="preserve">В процессе занятий используются различные </w:t>
      </w:r>
      <w:r w:rsidRPr="005A7186">
        <w:rPr>
          <w:bCs/>
        </w:rPr>
        <w:t>формы</w:t>
      </w:r>
      <w:r w:rsidRPr="005A7186">
        <w:t xml:space="preserve"> занятий: традиционные, комбинированные и практические занятия; игры, конкурсы, соревнования и другие.</w:t>
      </w:r>
    </w:p>
    <w:p w:rsidR="006A42B4" w:rsidRPr="005A7186" w:rsidRDefault="006A42B4" w:rsidP="00C43207">
      <w:pPr>
        <w:shd w:val="clear" w:color="auto" w:fill="FFFFFF"/>
        <w:jc w:val="both"/>
        <w:rPr>
          <w:i/>
        </w:rPr>
      </w:pPr>
      <w:r w:rsidRPr="005A7186">
        <w:rPr>
          <w:b/>
          <w:bCs/>
          <w:i/>
        </w:rPr>
        <w:t xml:space="preserve">  </w:t>
      </w:r>
      <w:r w:rsidRPr="005A7186">
        <w:rPr>
          <w:i/>
        </w:rPr>
        <w:t>Методы, в основе которых лежит способ организации занятия:</w:t>
      </w:r>
    </w:p>
    <w:p w:rsidR="006A42B4" w:rsidRPr="005A7186" w:rsidRDefault="006A42B4" w:rsidP="00C43207">
      <w:pPr>
        <w:shd w:val="clear" w:color="auto" w:fill="FFFFFF"/>
        <w:jc w:val="both"/>
      </w:pPr>
      <w:r w:rsidRPr="005A7186">
        <w:t>-(устное изложение, беседа, рассказ.)</w:t>
      </w:r>
    </w:p>
    <w:p w:rsidR="006A42B4" w:rsidRPr="005A7186" w:rsidRDefault="006A42B4" w:rsidP="00C43207">
      <w:pPr>
        <w:shd w:val="clear" w:color="auto" w:fill="FFFFFF"/>
        <w:jc w:val="both"/>
      </w:pPr>
      <w:r w:rsidRPr="005A7186">
        <w:rPr>
          <w:bCs/>
        </w:rPr>
        <w:t>-наглядный</w:t>
      </w:r>
      <w:r w:rsidRPr="005A7186">
        <w:t xml:space="preserve"> (иллюстраций, наблюдение, показ (выполнение) руководителем, работа по образцу и др.) </w:t>
      </w:r>
    </w:p>
    <w:p w:rsidR="006A42B4" w:rsidRPr="005A7186" w:rsidRDefault="006A42B4" w:rsidP="00C43207">
      <w:pPr>
        <w:shd w:val="clear" w:color="auto" w:fill="FFFFFF"/>
        <w:jc w:val="both"/>
      </w:pPr>
      <w:r w:rsidRPr="005A7186">
        <w:rPr>
          <w:bCs/>
        </w:rPr>
        <w:t>-практический</w:t>
      </w:r>
      <w:r w:rsidRPr="005A7186">
        <w:t xml:space="preserve"> (выполнение работ по инструкционным картам, схемам и др.)</w:t>
      </w:r>
    </w:p>
    <w:p w:rsidR="006A42B4" w:rsidRPr="005A7186" w:rsidRDefault="006A42B4" w:rsidP="003E6DC6">
      <w:pPr>
        <w:shd w:val="clear" w:color="auto" w:fill="FFFFFF"/>
        <w:jc w:val="both"/>
        <w:rPr>
          <w:i/>
        </w:rPr>
      </w:pPr>
      <w:r w:rsidRPr="005A7186">
        <w:rPr>
          <w:bCs/>
          <w:i/>
        </w:rPr>
        <w:t>Методы, в основе которых лежит уровень деятельности объединения:</w:t>
      </w:r>
    </w:p>
    <w:p w:rsidR="006A42B4" w:rsidRPr="005A7186" w:rsidRDefault="006A42B4" w:rsidP="003E6DC6">
      <w:pPr>
        <w:shd w:val="clear" w:color="auto" w:fill="FFFFFF"/>
        <w:spacing w:before="100" w:beforeAutospacing="1"/>
        <w:jc w:val="both"/>
      </w:pPr>
      <w:r w:rsidRPr="005A7186">
        <w:rPr>
          <w:bCs/>
        </w:rPr>
        <w:t>-объяснительно – иллюстративный</w:t>
      </w:r>
      <w:r w:rsidRPr="005A7186">
        <w:t xml:space="preserve"> - воспитанники воспринимают и усваивают готовую информацию</w:t>
      </w:r>
    </w:p>
    <w:p w:rsidR="006A42B4" w:rsidRPr="005A7186" w:rsidRDefault="006A42B4" w:rsidP="003E6DC6">
      <w:pPr>
        <w:shd w:val="clear" w:color="auto" w:fill="FFFFFF"/>
        <w:spacing w:before="100" w:beforeAutospacing="1"/>
        <w:jc w:val="both"/>
      </w:pPr>
      <w:r w:rsidRPr="005A7186">
        <w:rPr>
          <w:bCs/>
        </w:rPr>
        <w:t>-репродуктивный</w:t>
      </w:r>
      <w:r w:rsidRPr="005A7186">
        <w:t xml:space="preserve"> - воспитанники воспроизводят полученные знания и освоенные способы деятельности</w:t>
      </w:r>
    </w:p>
    <w:p w:rsidR="006A42B4" w:rsidRPr="005A7186" w:rsidRDefault="006A42B4" w:rsidP="003E6DC6">
      <w:pPr>
        <w:shd w:val="clear" w:color="auto" w:fill="FFFFFF"/>
        <w:spacing w:before="100" w:beforeAutospacing="1"/>
        <w:jc w:val="both"/>
      </w:pPr>
      <w:r w:rsidRPr="005A7186">
        <w:rPr>
          <w:bCs/>
        </w:rPr>
        <w:t>-частично – поисковый</w:t>
      </w:r>
      <w:r w:rsidRPr="005A7186">
        <w:t xml:space="preserve"> – участие кружковцев в коллективном поиске, решение поставленной задачи совместно с руководителем</w:t>
      </w:r>
    </w:p>
    <w:p w:rsidR="006A42B4" w:rsidRPr="005A7186" w:rsidRDefault="006A42B4" w:rsidP="003E6DC6">
      <w:pPr>
        <w:shd w:val="clear" w:color="auto" w:fill="FFFFFF"/>
        <w:spacing w:before="100" w:beforeAutospacing="1"/>
        <w:jc w:val="both"/>
      </w:pPr>
      <w:r w:rsidRPr="005A7186">
        <w:rPr>
          <w:bCs/>
        </w:rPr>
        <w:t>-исследовательский</w:t>
      </w:r>
      <w:r w:rsidRPr="005A7186">
        <w:t xml:space="preserve"> – самостоятельная творческая работа кружковцев</w:t>
      </w:r>
    </w:p>
    <w:p w:rsidR="006A42B4" w:rsidRPr="005A7186" w:rsidRDefault="006A42B4" w:rsidP="003E6DC6">
      <w:pPr>
        <w:shd w:val="clear" w:color="auto" w:fill="FFFFFF"/>
        <w:jc w:val="both"/>
        <w:rPr>
          <w:i/>
        </w:rPr>
      </w:pPr>
      <w:r w:rsidRPr="005A7186">
        <w:rPr>
          <w:bCs/>
          <w:i/>
        </w:rPr>
        <w:t>Методы, в основе которых лежит форма организации деятельности воспитанников на занятиях:</w:t>
      </w:r>
    </w:p>
    <w:p w:rsidR="006A42B4" w:rsidRPr="005A7186" w:rsidRDefault="006A42B4" w:rsidP="003E6DC6">
      <w:pPr>
        <w:shd w:val="clear" w:color="auto" w:fill="FFFFFF"/>
        <w:spacing w:before="100" w:beforeAutospacing="1"/>
        <w:jc w:val="both"/>
      </w:pPr>
      <w:r w:rsidRPr="005A7186">
        <w:rPr>
          <w:bCs/>
        </w:rPr>
        <w:t>-фронтальный</w:t>
      </w:r>
      <w:r w:rsidRPr="005A7186">
        <w:t xml:space="preserve"> – одновременная работа со всеми учащимися</w:t>
      </w:r>
    </w:p>
    <w:p w:rsidR="006A42B4" w:rsidRPr="005A7186" w:rsidRDefault="006A42B4" w:rsidP="003E6DC6">
      <w:pPr>
        <w:shd w:val="clear" w:color="auto" w:fill="FFFFFF"/>
        <w:spacing w:before="100" w:beforeAutospacing="1"/>
        <w:jc w:val="both"/>
      </w:pPr>
      <w:r w:rsidRPr="005A7186">
        <w:rPr>
          <w:bCs/>
        </w:rPr>
        <w:t>-индивидуально – фронтальный</w:t>
      </w:r>
      <w:r w:rsidRPr="005A7186">
        <w:t xml:space="preserve"> – чередование индивидуальных и фронтальных форм работы</w:t>
      </w:r>
    </w:p>
    <w:p w:rsidR="006A42B4" w:rsidRPr="005A7186" w:rsidRDefault="006A42B4" w:rsidP="003E6DC6">
      <w:pPr>
        <w:shd w:val="clear" w:color="auto" w:fill="FFFFFF"/>
        <w:spacing w:before="100" w:beforeAutospacing="1"/>
        <w:jc w:val="both"/>
      </w:pPr>
      <w:r w:rsidRPr="005A7186">
        <w:rPr>
          <w:bCs/>
        </w:rPr>
        <w:t>-групповой</w:t>
      </w:r>
      <w:r w:rsidRPr="005A7186">
        <w:t xml:space="preserve"> – организация работы в группах.</w:t>
      </w:r>
    </w:p>
    <w:p w:rsidR="006A42B4" w:rsidRPr="005A7186" w:rsidRDefault="006A42B4" w:rsidP="003E6DC6">
      <w:pPr>
        <w:shd w:val="clear" w:color="auto" w:fill="FFFFFF"/>
        <w:spacing w:before="100" w:beforeAutospacing="1"/>
        <w:jc w:val="both"/>
      </w:pPr>
      <w:r w:rsidRPr="005A7186">
        <w:rPr>
          <w:bCs/>
        </w:rPr>
        <w:t>-индивидуальный</w:t>
      </w:r>
      <w:r w:rsidRPr="005A7186">
        <w:t xml:space="preserve"> – индивидуальное выполнение заданий, решение проблем.</w:t>
      </w:r>
    </w:p>
    <w:p w:rsidR="006A42B4" w:rsidRPr="005A7186" w:rsidRDefault="006A42B4" w:rsidP="00C43207">
      <w:pPr>
        <w:shd w:val="clear" w:color="auto" w:fill="FFFFFF"/>
        <w:jc w:val="both"/>
        <w:rPr>
          <w:i/>
        </w:rPr>
      </w:pPr>
      <w:r w:rsidRPr="005A7186">
        <w:rPr>
          <w:bCs/>
          <w:i/>
        </w:rPr>
        <w:t>Среди приемов</w:t>
      </w:r>
      <w:r w:rsidRPr="005A7186">
        <w:rPr>
          <w:i/>
        </w:rPr>
        <w:t>, используемых в процессе реализации  деятельности объединения, усиливающих мотивацию обучения, следует назвать:</w:t>
      </w:r>
    </w:p>
    <w:p w:rsidR="006A42B4" w:rsidRPr="005A7186" w:rsidRDefault="006A42B4" w:rsidP="00C43207">
      <w:pPr>
        <w:shd w:val="clear" w:color="auto" w:fill="FFFFFF"/>
        <w:jc w:val="both"/>
      </w:pPr>
      <w:r w:rsidRPr="005A7186">
        <w:t>-активизация и индивидуализация занятий;</w:t>
      </w:r>
    </w:p>
    <w:p w:rsidR="006A42B4" w:rsidRPr="005A7186" w:rsidRDefault="006A42B4" w:rsidP="00C43207">
      <w:pPr>
        <w:shd w:val="clear" w:color="auto" w:fill="FFFFFF"/>
        <w:jc w:val="both"/>
      </w:pPr>
      <w:r w:rsidRPr="005A7186">
        <w:t xml:space="preserve">-игры и игровые ситуации; </w:t>
      </w:r>
    </w:p>
    <w:p w:rsidR="006A42B4" w:rsidRPr="005A7186" w:rsidRDefault="006A42B4" w:rsidP="00C43207">
      <w:pPr>
        <w:shd w:val="clear" w:color="auto" w:fill="FFFFFF"/>
        <w:jc w:val="both"/>
      </w:pPr>
      <w:r w:rsidRPr="005A7186">
        <w:t>-творческие работы и т.д.</w:t>
      </w:r>
    </w:p>
    <w:p w:rsidR="006A42B4" w:rsidRPr="005A7186" w:rsidRDefault="006A42B4" w:rsidP="00C43207">
      <w:pPr>
        <w:shd w:val="clear" w:color="auto" w:fill="FFFFFF"/>
        <w:jc w:val="both"/>
      </w:pPr>
    </w:p>
    <w:p w:rsidR="006A42B4" w:rsidRPr="005A7186" w:rsidRDefault="006A42B4" w:rsidP="00C43207">
      <w:pPr>
        <w:shd w:val="clear" w:color="auto" w:fill="FFFFFF"/>
        <w:spacing w:line="270" w:lineRule="atLeast"/>
        <w:jc w:val="both"/>
        <w:rPr>
          <w:b/>
          <w:bCs/>
        </w:rPr>
      </w:pPr>
      <w:r w:rsidRPr="005A7186">
        <w:rPr>
          <w:b/>
          <w:bCs/>
        </w:rPr>
        <w:t>Формы и  методы</w:t>
      </w:r>
    </w:p>
    <w:p w:rsidR="006A42B4" w:rsidRPr="005A7186" w:rsidRDefault="006A42B4" w:rsidP="00001C2C">
      <w:pPr>
        <w:shd w:val="clear" w:color="auto" w:fill="FFFFFF"/>
        <w:spacing w:line="270" w:lineRule="atLeast"/>
      </w:pPr>
    </w:p>
    <w:p w:rsidR="006A42B4" w:rsidRPr="005A7186" w:rsidRDefault="006A42B4" w:rsidP="00001C2C">
      <w:pPr>
        <w:shd w:val="clear" w:color="auto" w:fill="FFFFFF"/>
        <w:spacing w:line="270" w:lineRule="atLeast"/>
      </w:pPr>
      <w:r w:rsidRPr="005A7186">
        <w:t>Приоритет отдается активным формам преподавания:</w:t>
      </w:r>
    </w:p>
    <w:p w:rsidR="006A42B4" w:rsidRPr="005A7186" w:rsidRDefault="006A42B4" w:rsidP="00001C2C">
      <w:pPr>
        <w:shd w:val="clear" w:color="auto" w:fill="FFFFFF"/>
        <w:spacing w:line="270" w:lineRule="atLeast"/>
      </w:pPr>
      <w:r w:rsidRPr="005A7186">
        <w:t>-   Практический: упражнения, практические работы, практикумы;</w:t>
      </w:r>
    </w:p>
    <w:p w:rsidR="006A42B4" w:rsidRPr="005A7186" w:rsidRDefault="006A42B4" w:rsidP="00001C2C">
      <w:pPr>
        <w:shd w:val="clear" w:color="auto" w:fill="FFFFFF"/>
        <w:spacing w:line="270" w:lineRule="atLeast"/>
      </w:pPr>
      <w:r w:rsidRPr="005A7186">
        <w:t>-   Наглядный: использование схем, таблиц, рисунков, моделей, образцов;</w:t>
      </w:r>
    </w:p>
    <w:p w:rsidR="006A42B4" w:rsidRPr="005A7186" w:rsidRDefault="006A42B4" w:rsidP="00001C2C">
      <w:pPr>
        <w:shd w:val="clear" w:color="auto" w:fill="FFFFFF"/>
        <w:spacing w:line="270" w:lineRule="atLeast"/>
      </w:pPr>
      <w:r w:rsidRPr="005A7186">
        <w:t>-  Нестандартный: эстафета творческих дел, конкурс, выставка-презентация, викторина, аукцион, чаепитие;</w:t>
      </w:r>
    </w:p>
    <w:p w:rsidR="006A42B4" w:rsidRPr="005A7186" w:rsidRDefault="006A42B4" w:rsidP="00001C2C">
      <w:pPr>
        <w:shd w:val="clear" w:color="auto" w:fill="FFFFFF"/>
        <w:spacing w:line="270" w:lineRule="atLeast"/>
      </w:pPr>
      <w:r w:rsidRPr="005A7186">
        <w:t>Сочетание индивидуальных, групповых и коллективных форм работы.</w:t>
      </w:r>
    </w:p>
    <w:p w:rsidR="006A42B4" w:rsidRPr="005A7186" w:rsidRDefault="006A42B4" w:rsidP="004E1F43">
      <w:pPr>
        <w:pStyle w:val="NoSpacing"/>
        <w:rPr>
          <w:rFonts w:ascii="Times New Roman" w:hAnsi="Times New Roman"/>
          <w:sz w:val="24"/>
          <w:szCs w:val="24"/>
        </w:rPr>
      </w:pPr>
      <w:r w:rsidRPr="005A7186">
        <w:rPr>
          <w:rFonts w:ascii="Times New Roman" w:hAnsi="Times New Roman"/>
          <w:sz w:val="24"/>
          <w:szCs w:val="24"/>
        </w:rPr>
        <w:t>Предложенные методы работы в рамках данной программы являются наиболее продуктивными, так как апробированы и освоены педагогом в течение продолжительного периода.</w:t>
      </w:r>
    </w:p>
    <w:p w:rsidR="006A42B4" w:rsidRPr="005A7186" w:rsidRDefault="006A42B4" w:rsidP="004427CB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5A7186">
        <w:rPr>
          <w:rFonts w:ascii="Times New Roman" w:hAnsi="Times New Roman"/>
          <w:b/>
          <w:bCs/>
          <w:sz w:val="24"/>
          <w:szCs w:val="24"/>
        </w:rPr>
        <w:t>Материально-техническое обеспечение образовательного процесса</w:t>
      </w:r>
    </w:p>
    <w:p w:rsidR="006A42B4" w:rsidRPr="005A7186" w:rsidRDefault="006A42B4" w:rsidP="004E1F43">
      <w:r w:rsidRPr="005A7186">
        <w:t xml:space="preserve">  </w:t>
      </w:r>
      <w:r w:rsidRPr="005A7186">
        <w:rPr>
          <w:bCs/>
          <w:i/>
          <w:iCs/>
        </w:rPr>
        <w:t>Инструменты и приспособления:</w:t>
      </w:r>
    </w:p>
    <w:p w:rsidR="006A42B4" w:rsidRPr="005A7186" w:rsidRDefault="006A42B4" w:rsidP="004E1F43">
      <w:r w:rsidRPr="005A7186">
        <w:t>  </w:t>
      </w:r>
      <w:r w:rsidRPr="005A7186">
        <w:rPr>
          <w:bCs/>
        </w:rPr>
        <w:t>простой карандаш</w:t>
      </w:r>
    </w:p>
    <w:p w:rsidR="006A42B4" w:rsidRPr="005A7186" w:rsidRDefault="006A42B4" w:rsidP="004E1F43">
      <w:r w:rsidRPr="005A7186">
        <w:t>  </w:t>
      </w:r>
      <w:r w:rsidRPr="005A7186">
        <w:rPr>
          <w:bCs/>
        </w:rPr>
        <w:t>линейка</w:t>
      </w:r>
    </w:p>
    <w:p w:rsidR="006A42B4" w:rsidRPr="005A7186" w:rsidRDefault="006A42B4" w:rsidP="004E1F43">
      <w:r w:rsidRPr="005A7186">
        <w:t>  </w:t>
      </w:r>
      <w:r w:rsidRPr="005A7186">
        <w:rPr>
          <w:bCs/>
        </w:rPr>
        <w:t>фломастеры</w:t>
      </w:r>
    </w:p>
    <w:p w:rsidR="006A42B4" w:rsidRPr="005A7186" w:rsidRDefault="006A42B4" w:rsidP="004427CB">
      <w:pPr>
        <w:ind w:left="-142" w:hanging="142"/>
      </w:pPr>
      <w:r w:rsidRPr="005A7186">
        <w:t>  </w:t>
      </w:r>
      <w:r w:rsidRPr="005A7186">
        <w:rPr>
          <w:bCs/>
        </w:rPr>
        <w:t>цветные карандаши</w:t>
      </w:r>
    </w:p>
    <w:p w:rsidR="006A42B4" w:rsidRPr="005A7186" w:rsidRDefault="006A42B4" w:rsidP="004427CB">
      <w:pPr>
        <w:ind w:left="-142" w:firstLine="142"/>
      </w:pPr>
      <w:r w:rsidRPr="005A7186">
        <w:t>  </w:t>
      </w:r>
      <w:r w:rsidRPr="005A7186">
        <w:rPr>
          <w:bCs/>
        </w:rPr>
        <w:t>ножницы канцелярские с закругленными концами</w:t>
      </w:r>
    </w:p>
    <w:p w:rsidR="006A42B4" w:rsidRPr="005A7186" w:rsidRDefault="006A42B4" w:rsidP="004E1F43">
      <w:r w:rsidRPr="005A7186">
        <w:t>  </w:t>
      </w:r>
      <w:r w:rsidRPr="005A7186">
        <w:rPr>
          <w:bCs/>
        </w:rPr>
        <w:t>кисточка для клея и красок</w:t>
      </w:r>
    </w:p>
    <w:p w:rsidR="006A42B4" w:rsidRPr="005A7186" w:rsidRDefault="006A42B4" w:rsidP="004E1F43">
      <w:pPr>
        <w:rPr>
          <w:bCs/>
        </w:rPr>
      </w:pPr>
      <w:r w:rsidRPr="005A7186">
        <w:t>  </w:t>
      </w:r>
      <w:r w:rsidRPr="005A7186">
        <w:rPr>
          <w:bCs/>
        </w:rPr>
        <w:t>иголки швейные</w:t>
      </w:r>
    </w:p>
    <w:p w:rsidR="006A42B4" w:rsidRPr="005A7186" w:rsidRDefault="006A42B4" w:rsidP="004E1F43">
      <w:r w:rsidRPr="005A7186">
        <w:rPr>
          <w:bCs/>
        </w:rPr>
        <w:t>фигурный дырокол</w:t>
      </w:r>
    </w:p>
    <w:p w:rsidR="006A42B4" w:rsidRPr="005A7186" w:rsidRDefault="006A42B4" w:rsidP="004E1F43">
      <w:pPr>
        <w:rPr>
          <w:bCs/>
        </w:rPr>
      </w:pPr>
      <w:r w:rsidRPr="005A7186">
        <w:rPr>
          <w:bCs/>
        </w:rPr>
        <w:t xml:space="preserve"> клеенка</w:t>
      </w:r>
    </w:p>
    <w:p w:rsidR="006A42B4" w:rsidRPr="005A7186" w:rsidRDefault="006A42B4" w:rsidP="004E1F43">
      <w:pPr>
        <w:rPr>
          <w:bCs/>
        </w:rPr>
      </w:pPr>
      <w:r w:rsidRPr="005A7186">
        <w:rPr>
          <w:bCs/>
        </w:rPr>
        <w:t>резак и др.</w:t>
      </w:r>
    </w:p>
    <w:p w:rsidR="006A42B4" w:rsidRPr="005A7186" w:rsidRDefault="006A42B4" w:rsidP="004E1F43">
      <w:pPr>
        <w:rPr>
          <w:bCs/>
        </w:rPr>
      </w:pPr>
      <w:r w:rsidRPr="005A7186">
        <w:rPr>
          <w:bCs/>
          <w:i/>
          <w:iCs/>
        </w:rPr>
        <w:t>Материалы:</w:t>
      </w:r>
      <w:r w:rsidRPr="005A7186">
        <w:rPr>
          <w:bCs/>
        </w:rPr>
        <w:t xml:space="preserve"> </w:t>
      </w:r>
    </w:p>
    <w:p w:rsidR="006A42B4" w:rsidRPr="005A7186" w:rsidRDefault="006A42B4" w:rsidP="004E1F43">
      <w:r w:rsidRPr="005A7186">
        <w:rPr>
          <w:bCs/>
        </w:rPr>
        <w:t xml:space="preserve">  гипс</w:t>
      </w:r>
    </w:p>
    <w:p w:rsidR="006A42B4" w:rsidRPr="005A7186" w:rsidRDefault="006A42B4" w:rsidP="004E1F43">
      <w:r w:rsidRPr="005A7186">
        <w:t>  </w:t>
      </w:r>
      <w:r w:rsidRPr="005A7186">
        <w:rPr>
          <w:bCs/>
        </w:rPr>
        <w:t>бумага цветная для аппликаций</w:t>
      </w:r>
    </w:p>
    <w:p w:rsidR="006A42B4" w:rsidRPr="005A7186" w:rsidRDefault="006A42B4" w:rsidP="004E1F43">
      <w:r w:rsidRPr="005A7186">
        <w:t>  </w:t>
      </w:r>
      <w:r w:rsidRPr="005A7186">
        <w:rPr>
          <w:bCs/>
        </w:rPr>
        <w:t>двухсторонняя цветная бумага для оригами, квилинга</w:t>
      </w:r>
    </w:p>
    <w:p w:rsidR="006A42B4" w:rsidRPr="005A7186" w:rsidRDefault="006A42B4" w:rsidP="004E1F43">
      <w:r w:rsidRPr="005A7186">
        <w:t>  </w:t>
      </w:r>
      <w:r w:rsidRPr="005A7186">
        <w:rPr>
          <w:bCs/>
        </w:rPr>
        <w:t>картон белый и цветной</w:t>
      </w:r>
    </w:p>
    <w:p w:rsidR="006A42B4" w:rsidRPr="005A7186" w:rsidRDefault="006A42B4" w:rsidP="004E1F43">
      <w:r w:rsidRPr="005A7186">
        <w:t>  </w:t>
      </w:r>
      <w:r w:rsidRPr="005A7186">
        <w:rPr>
          <w:bCs/>
        </w:rPr>
        <w:t xml:space="preserve">ткань </w:t>
      </w:r>
    </w:p>
    <w:p w:rsidR="006A42B4" w:rsidRPr="005A7186" w:rsidRDefault="006A42B4" w:rsidP="004E1F43">
      <w:r w:rsidRPr="005A7186">
        <w:t>  </w:t>
      </w:r>
      <w:r w:rsidRPr="005A7186">
        <w:rPr>
          <w:bCs/>
        </w:rPr>
        <w:t>мех</w:t>
      </w:r>
    </w:p>
    <w:p w:rsidR="006A42B4" w:rsidRPr="005A7186" w:rsidRDefault="006A42B4" w:rsidP="004E1F43">
      <w:r w:rsidRPr="005A7186">
        <w:rPr>
          <w:bCs/>
        </w:rPr>
        <w:t xml:space="preserve">  синтепон</w:t>
      </w:r>
    </w:p>
    <w:p w:rsidR="006A42B4" w:rsidRPr="005A7186" w:rsidRDefault="006A42B4" w:rsidP="004E1F43">
      <w:r w:rsidRPr="005A7186">
        <w:t>  </w:t>
      </w:r>
      <w:r w:rsidRPr="005A7186">
        <w:rPr>
          <w:bCs/>
        </w:rPr>
        <w:t>нитки швейные – белые, черные и цветные</w:t>
      </w:r>
    </w:p>
    <w:p w:rsidR="006A42B4" w:rsidRPr="005A7186" w:rsidRDefault="006A42B4" w:rsidP="004E1F43">
      <w:r w:rsidRPr="005A7186">
        <w:t>  </w:t>
      </w:r>
      <w:r w:rsidRPr="005A7186">
        <w:rPr>
          <w:bCs/>
        </w:rPr>
        <w:t>мулине</w:t>
      </w:r>
    </w:p>
    <w:p w:rsidR="006A42B4" w:rsidRPr="005A7186" w:rsidRDefault="006A42B4" w:rsidP="004E1F43">
      <w:r w:rsidRPr="005A7186">
        <w:t>  </w:t>
      </w:r>
      <w:r w:rsidRPr="005A7186">
        <w:rPr>
          <w:bCs/>
        </w:rPr>
        <w:t>шерстяная пряжа</w:t>
      </w:r>
    </w:p>
    <w:p w:rsidR="006A42B4" w:rsidRPr="005A7186" w:rsidRDefault="006A42B4" w:rsidP="004E1F43">
      <w:r w:rsidRPr="005A7186">
        <w:t>  </w:t>
      </w:r>
      <w:r w:rsidRPr="005A7186">
        <w:rPr>
          <w:bCs/>
        </w:rPr>
        <w:t>клей ПВА, «Титан»</w:t>
      </w:r>
    </w:p>
    <w:p w:rsidR="006A42B4" w:rsidRPr="005A7186" w:rsidRDefault="006A42B4" w:rsidP="004E1F43">
      <w:pPr>
        <w:rPr>
          <w:bCs/>
        </w:rPr>
      </w:pPr>
      <w:r w:rsidRPr="005A7186">
        <w:t xml:space="preserve">  </w:t>
      </w:r>
      <w:r w:rsidRPr="005A7186">
        <w:rPr>
          <w:bCs/>
        </w:rPr>
        <w:t>ватные диски</w:t>
      </w:r>
    </w:p>
    <w:p w:rsidR="006A42B4" w:rsidRPr="005A7186" w:rsidRDefault="006A42B4" w:rsidP="004E1F43">
      <w:pPr>
        <w:rPr>
          <w:bCs/>
        </w:rPr>
      </w:pPr>
      <w:r w:rsidRPr="005A7186">
        <w:rPr>
          <w:bCs/>
        </w:rPr>
        <w:t xml:space="preserve">  шелк.ленточки</w:t>
      </w:r>
    </w:p>
    <w:p w:rsidR="006A42B4" w:rsidRPr="005A7186" w:rsidRDefault="006A42B4" w:rsidP="004E1F43">
      <w:pPr>
        <w:rPr>
          <w:bCs/>
        </w:rPr>
      </w:pPr>
      <w:r w:rsidRPr="005A7186">
        <w:rPr>
          <w:bCs/>
        </w:rPr>
        <w:t xml:space="preserve">  джут и др. </w:t>
      </w:r>
    </w:p>
    <w:p w:rsidR="006A42B4" w:rsidRPr="005A7186" w:rsidRDefault="006A42B4" w:rsidP="004E1F43">
      <w:pPr>
        <w:shd w:val="clear" w:color="auto" w:fill="FFFFFF"/>
      </w:pPr>
      <w:r w:rsidRPr="005A7186">
        <w:rPr>
          <w:bCs/>
          <w:i/>
        </w:rPr>
        <w:t>Оборудование</w:t>
      </w:r>
      <w:r w:rsidRPr="005A7186">
        <w:rPr>
          <w:bCs/>
        </w:rPr>
        <w:t>:</w:t>
      </w:r>
    </w:p>
    <w:p w:rsidR="006A42B4" w:rsidRPr="005A7186" w:rsidRDefault="006A42B4" w:rsidP="004E1F43">
      <w:pPr>
        <w:shd w:val="clear" w:color="auto" w:fill="FFFFFF"/>
      </w:pPr>
      <w:r w:rsidRPr="005A7186">
        <w:t>- столы, плакаты, образцы объектов труда, стулья     инструкционные карты, доска, интерактивная доска.</w:t>
      </w:r>
    </w:p>
    <w:p w:rsidR="006A42B4" w:rsidRPr="005A7186" w:rsidRDefault="006A42B4" w:rsidP="004E1F43">
      <w:pPr>
        <w:shd w:val="clear" w:color="auto" w:fill="FFFFFF"/>
        <w:spacing w:line="270" w:lineRule="atLeast"/>
      </w:pPr>
      <w:r w:rsidRPr="005A7186">
        <w:rPr>
          <w:i/>
          <w:iCs/>
        </w:rPr>
        <w:t xml:space="preserve">Дидактический  материал </w:t>
      </w:r>
    </w:p>
    <w:p w:rsidR="006A42B4" w:rsidRPr="005A7186" w:rsidRDefault="006A42B4" w:rsidP="004427CB">
      <w:pPr>
        <w:shd w:val="clear" w:color="auto" w:fill="FFFFFF"/>
        <w:spacing w:line="270" w:lineRule="atLeast"/>
      </w:pPr>
      <w:r w:rsidRPr="005A7186">
        <w:t>Журналы, статьи, публикации с описанием техники изготовления изделия из бумаги и природного материала. Чертежи, схемы, эскизы будущих изделий.</w:t>
      </w:r>
      <w:r w:rsidRPr="005A7186">
        <w:br/>
        <w:t>Инструкционные карты и схемы базовых форм.</w:t>
      </w:r>
      <w:r w:rsidRPr="005A7186">
        <w:br/>
        <w:t xml:space="preserve"> Инструкционные карты сборки изделий.</w:t>
      </w:r>
      <w:r w:rsidRPr="005A7186">
        <w:br/>
        <w:t xml:space="preserve"> Схемы изделий</w:t>
      </w:r>
      <w:r w:rsidRPr="005A7186">
        <w:br/>
        <w:t xml:space="preserve"> Образцы изделий.</w:t>
      </w:r>
    </w:p>
    <w:p w:rsidR="006A42B4" w:rsidRPr="005A7186" w:rsidRDefault="006A42B4" w:rsidP="004E1F43">
      <w:pPr>
        <w:shd w:val="clear" w:color="auto" w:fill="FFFFFF"/>
      </w:pPr>
      <w:r w:rsidRPr="005A7186">
        <w:t>Инструкции по технике безопасности</w:t>
      </w:r>
    </w:p>
    <w:p w:rsidR="006A42B4" w:rsidRPr="005A7186" w:rsidRDefault="006A42B4" w:rsidP="004E1F43">
      <w:pPr>
        <w:shd w:val="clear" w:color="auto" w:fill="FFFFFF"/>
        <w:rPr>
          <w:i/>
        </w:rPr>
      </w:pPr>
      <w:r w:rsidRPr="005A7186">
        <w:rPr>
          <w:bCs/>
          <w:i/>
        </w:rPr>
        <w:t>Словарная работа:</w:t>
      </w:r>
    </w:p>
    <w:p w:rsidR="006A42B4" w:rsidRPr="005A7186" w:rsidRDefault="006A42B4" w:rsidP="004E1F43">
      <w:pPr>
        <w:shd w:val="clear" w:color="auto" w:fill="FFFFFF"/>
      </w:pPr>
      <w:r w:rsidRPr="005A7186">
        <w:t>- квиллинг</w:t>
      </w:r>
    </w:p>
    <w:p w:rsidR="006A42B4" w:rsidRPr="005A7186" w:rsidRDefault="006A42B4" w:rsidP="004E1F43">
      <w:pPr>
        <w:shd w:val="clear" w:color="auto" w:fill="FFFFFF"/>
      </w:pPr>
      <w:r w:rsidRPr="005A7186">
        <w:t>- декупаж</w:t>
      </w:r>
    </w:p>
    <w:p w:rsidR="006A42B4" w:rsidRPr="005A7186" w:rsidRDefault="006A42B4" w:rsidP="004E1F43">
      <w:pPr>
        <w:shd w:val="clear" w:color="auto" w:fill="FFFFFF"/>
      </w:pPr>
      <w:r w:rsidRPr="005A7186">
        <w:t>- айрисфолдинг</w:t>
      </w:r>
    </w:p>
    <w:p w:rsidR="006A42B4" w:rsidRPr="005A7186" w:rsidRDefault="006A42B4" w:rsidP="004E1F43">
      <w:pPr>
        <w:shd w:val="clear" w:color="auto" w:fill="FFFFFF"/>
      </w:pPr>
      <w:r w:rsidRPr="005A7186">
        <w:t>- изонить</w:t>
      </w:r>
    </w:p>
    <w:p w:rsidR="006A42B4" w:rsidRPr="005A7186" w:rsidRDefault="006A42B4" w:rsidP="004E1F43">
      <w:pPr>
        <w:shd w:val="clear" w:color="auto" w:fill="FFFFFF"/>
      </w:pPr>
      <w:r w:rsidRPr="005A7186">
        <w:t>- скрапбукинг</w:t>
      </w:r>
    </w:p>
    <w:p w:rsidR="006A42B4" w:rsidRPr="005A7186" w:rsidRDefault="006A42B4" w:rsidP="004E1F43">
      <w:pPr>
        <w:shd w:val="clear" w:color="auto" w:fill="FFFFFF"/>
      </w:pPr>
      <w:r w:rsidRPr="005A7186">
        <w:t>- джутовая филигрань</w:t>
      </w:r>
    </w:p>
    <w:p w:rsidR="006A42B4" w:rsidRPr="005A7186" w:rsidRDefault="006A42B4" w:rsidP="004E1F43">
      <w:pPr>
        <w:shd w:val="clear" w:color="auto" w:fill="FFFFFF"/>
      </w:pPr>
      <w:r w:rsidRPr="005A7186">
        <w:t>- вытинанки</w:t>
      </w:r>
    </w:p>
    <w:p w:rsidR="006A42B4" w:rsidRPr="005A7186" w:rsidRDefault="006A42B4" w:rsidP="005A7186">
      <w:pPr>
        <w:shd w:val="clear" w:color="auto" w:fill="FFFFFF"/>
      </w:pPr>
      <w:r w:rsidRPr="005A7186">
        <w:t>- канзаши</w:t>
      </w:r>
    </w:p>
    <w:p w:rsidR="006A42B4" w:rsidRPr="005A7186" w:rsidRDefault="006A42B4" w:rsidP="004427CB">
      <w:pPr>
        <w:jc w:val="center"/>
      </w:pPr>
      <w:r w:rsidRPr="005A7186">
        <w:rPr>
          <w:b/>
        </w:rPr>
        <w:t>6.ФОРМЫ АТТЕСТАЦИИ, МОНИТОРИНГ РЕЗУЛЬТАТОВ</w:t>
      </w:r>
    </w:p>
    <w:p w:rsidR="006A42B4" w:rsidRPr="005A7186" w:rsidRDefault="006A42B4" w:rsidP="004E1F43">
      <w:pPr>
        <w:rPr>
          <w:b/>
        </w:rPr>
      </w:pPr>
    </w:p>
    <w:p w:rsidR="006A42B4" w:rsidRPr="005A7186" w:rsidRDefault="006A42B4" w:rsidP="004427CB">
      <w:pPr>
        <w:jc w:val="center"/>
        <w:rPr>
          <w:b/>
        </w:rPr>
      </w:pPr>
      <w:r w:rsidRPr="005A7186">
        <w:rPr>
          <w:b/>
        </w:rPr>
        <w:t>Мониторинг результатов обучения  детей по дополнительным общеобразовательным общеразвивающим программам</w:t>
      </w:r>
    </w:p>
    <w:p w:rsidR="006A42B4" w:rsidRPr="005A7186" w:rsidRDefault="006A42B4" w:rsidP="00AC2659">
      <w:pPr>
        <w:jc w:val="center"/>
      </w:pPr>
      <w:r w:rsidRPr="005A7186">
        <w:t xml:space="preserve">                                                                                                                                                    Таблица № 1</w:t>
      </w:r>
    </w:p>
    <w:p w:rsidR="006A42B4" w:rsidRPr="005A7186" w:rsidRDefault="006A42B4" w:rsidP="00AC2659">
      <w:pPr>
        <w:jc w:val="center"/>
      </w:pPr>
    </w:p>
    <w:tbl>
      <w:tblPr>
        <w:tblW w:w="10043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9"/>
        <w:gridCol w:w="2207"/>
        <w:gridCol w:w="2646"/>
        <w:gridCol w:w="989"/>
        <w:gridCol w:w="1732"/>
      </w:tblGrid>
      <w:tr w:rsidR="006A42B4" w:rsidRPr="005A7186" w:rsidTr="001678C8">
        <w:tc>
          <w:tcPr>
            <w:tcW w:w="2558" w:type="dxa"/>
          </w:tcPr>
          <w:p w:rsidR="006A42B4" w:rsidRPr="005A7186" w:rsidRDefault="006A42B4" w:rsidP="001678C8">
            <w:pPr>
              <w:jc w:val="center"/>
            </w:pPr>
            <w:r w:rsidRPr="005A7186">
              <w:t>Показатели  (оцениваемые параметры)</w:t>
            </w:r>
          </w:p>
        </w:tc>
        <w:tc>
          <w:tcPr>
            <w:tcW w:w="1969" w:type="dxa"/>
          </w:tcPr>
          <w:p w:rsidR="006A42B4" w:rsidRPr="005A7186" w:rsidRDefault="006A42B4" w:rsidP="001678C8">
            <w:pPr>
              <w:jc w:val="center"/>
            </w:pPr>
            <w:r w:rsidRPr="005A7186">
              <w:t>Критерии</w:t>
            </w:r>
          </w:p>
        </w:tc>
        <w:tc>
          <w:tcPr>
            <w:tcW w:w="2790" w:type="dxa"/>
          </w:tcPr>
          <w:p w:rsidR="006A42B4" w:rsidRPr="005A7186" w:rsidRDefault="006A42B4" w:rsidP="001678C8">
            <w:pPr>
              <w:jc w:val="center"/>
            </w:pPr>
            <w:r w:rsidRPr="005A7186">
              <w:t>Степень выраженности оцениваемого качества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  <w:r w:rsidRPr="005A7186">
              <w:t>% / кол-во</w:t>
            </w:r>
          </w:p>
          <w:p w:rsidR="006A42B4" w:rsidRPr="005A7186" w:rsidRDefault="006A42B4" w:rsidP="001678C8">
            <w:pPr>
              <w:jc w:val="center"/>
            </w:pPr>
            <w:r w:rsidRPr="005A7186">
              <w:t xml:space="preserve"> чел.</w:t>
            </w:r>
          </w:p>
        </w:tc>
        <w:tc>
          <w:tcPr>
            <w:tcW w:w="1584" w:type="dxa"/>
          </w:tcPr>
          <w:p w:rsidR="006A42B4" w:rsidRPr="005A7186" w:rsidRDefault="006A42B4" w:rsidP="001678C8">
            <w:pPr>
              <w:jc w:val="center"/>
            </w:pPr>
            <w:r w:rsidRPr="005A7186">
              <w:t>Методы диагностики</w:t>
            </w:r>
          </w:p>
        </w:tc>
      </w:tr>
      <w:tr w:rsidR="006A42B4" w:rsidRPr="005A7186" w:rsidTr="001678C8">
        <w:trPr>
          <w:trHeight w:val="1050"/>
        </w:trPr>
        <w:tc>
          <w:tcPr>
            <w:tcW w:w="2558" w:type="dxa"/>
            <w:vMerge w:val="restart"/>
          </w:tcPr>
          <w:p w:rsidR="006A42B4" w:rsidRPr="001678C8" w:rsidRDefault="006A42B4" w:rsidP="001678C8">
            <w:pPr>
              <w:jc w:val="both"/>
              <w:rPr>
                <w:b/>
              </w:rPr>
            </w:pPr>
            <w:r w:rsidRPr="001678C8">
              <w:rPr>
                <w:b/>
              </w:rPr>
              <w:t>1.Теоретическая подготовка детей:</w:t>
            </w:r>
          </w:p>
          <w:p w:rsidR="006A42B4" w:rsidRPr="005A7186" w:rsidRDefault="006A42B4" w:rsidP="001678C8">
            <w:pPr>
              <w:jc w:val="both"/>
            </w:pPr>
            <w:r w:rsidRPr="005A7186">
              <w:t>1.1. Теоретические знания (по основным разделам учебно-тематического плана программы)</w:t>
            </w:r>
          </w:p>
          <w:p w:rsidR="006A42B4" w:rsidRPr="005A7186" w:rsidRDefault="006A42B4" w:rsidP="001678C8">
            <w:pPr>
              <w:jc w:val="both"/>
            </w:pPr>
          </w:p>
          <w:p w:rsidR="006A42B4" w:rsidRPr="005A7186" w:rsidRDefault="006A42B4" w:rsidP="001678C8">
            <w:pPr>
              <w:jc w:val="both"/>
            </w:pPr>
          </w:p>
          <w:p w:rsidR="006A42B4" w:rsidRPr="005A7186" w:rsidRDefault="006A42B4" w:rsidP="001678C8">
            <w:pPr>
              <w:jc w:val="both"/>
            </w:pPr>
          </w:p>
          <w:p w:rsidR="006A42B4" w:rsidRPr="005A7186" w:rsidRDefault="006A42B4" w:rsidP="001678C8">
            <w:pPr>
              <w:jc w:val="both"/>
            </w:pPr>
          </w:p>
          <w:p w:rsidR="006A42B4" w:rsidRPr="005A7186" w:rsidRDefault="006A42B4" w:rsidP="001678C8">
            <w:pPr>
              <w:jc w:val="both"/>
            </w:pPr>
          </w:p>
          <w:p w:rsidR="006A42B4" w:rsidRPr="005A7186" w:rsidRDefault="006A42B4" w:rsidP="001678C8">
            <w:pPr>
              <w:jc w:val="both"/>
            </w:pPr>
          </w:p>
          <w:p w:rsidR="006A42B4" w:rsidRPr="005A7186" w:rsidRDefault="006A42B4" w:rsidP="001678C8">
            <w:pPr>
              <w:jc w:val="both"/>
            </w:pPr>
          </w:p>
        </w:tc>
        <w:tc>
          <w:tcPr>
            <w:tcW w:w="1969" w:type="dxa"/>
            <w:vMerge w:val="restart"/>
          </w:tcPr>
          <w:p w:rsidR="006A42B4" w:rsidRPr="005A7186" w:rsidRDefault="006A42B4" w:rsidP="001678C8">
            <w:pPr>
              <w:jc w:val="both"/>
            </w:pPr>
          </w:p>
          <w:p w:rsidR="006A42B4" w:rsidRPr="005A7186" w:rsidRDefault="006A42B4" w:rsidP="001678C8">
            <w:pPr>
              <w:jc w:val="both"/>
            </w:pPr>
          </w:p>
          <w:p w:rsidR="006A42B4" w:rsidRPr="005A7186" w:rsidRDefault="006A42B4" w:rsidP="001678C8">
            <w:pPr>
              <w:jc w:val="both"/>
            </w:pPr>
            <w:r w:rsidRPr="005A7186">
              <w:t>Соответствие теоретических знаний программным требованиям</w:t>
            </w:r>
          </w:p>
          <w:p w:rsidR="006A42B4" w:rsidRPr="005A7186" w:rsidRDefault="006A42B4" w:rsidP="001678C8">
            <w:pPr>
              <w:jc w:val="both"/>
            </w:pPr>
          </w:p>
        </w:tc>
        <w:tc>
          <w:tcPr>
            <w:tcW w:w="2790" w:type="dxa"/>
          </w:tcPr>
          <w:p w:rsidR="006A42B4" w:rsidRPr="005A7186" w:rsidRDefault="006A42B4" w:rsidP="001678C8">
            <w:pPr>
              <w:jc w:val="both"/>
            </w:pPr>
          </w:p>
          <w:p w:rsidR="006A42B4" w:rsidRPr="005A7186" w:rsidRDefault="006A42B4" w:rsidP="001678C8">
            <w:pPr>
              <w:jc w:val="both"/>
            </w:pPr>
          </w:p>
          <w:p w:rsidR="006A42B4" w:rsidRPr="005A7186" w:rsidRDefault="006A42B4" w:rsidP="001678C8">
            <w:pPr>
              <w:jc w:val="both"/>
            </w:pPr>
            <w:r w:rsidRPr="001678C8">
              <w:rPr>
                <w:b/>
              </w:rPr>
              <w:t>- минимальный уровень</w:t>
            </w:r>
            <w:r w:rsidRPr="005A7186">
              <w:t xml:space="preserve"> (овладели менее чем ½ объема знаний);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 w:val="restart"/>
          </w:tcPr>
          <w:p w:rsidR="006A42B4" w:rsidRPr="005A7186" w:rsidRDefault="006A42B4" w:rsidP="001678C8">
            <w:pPr>
              <w:jc w:val="center"/>
            </w:pPr>
          </w:p>
          <w:p w:rsidR="006A42B4" w:rsidRPr="005A7186" w:rsidRDefault="006A42B4" w:rsidP="001678C8">
            <w:pPr>
              <w:jc w:val="center"/>
            </w:pPr>
            <w:r w:rsidRPr="005A7186">
              <w:t>Соревнования,</w:t>
            </w:r>
          </w:p>
          <w:p w:rsidR="006A42B4" w:rsidRPr="005A7186" w:rsidRDefault="006A42B4" w:rsidP="001678C8">
            <w:pPr>
              <w:jc w:val="center"/>
            </w:pPr>
            <w:r w:rsidRPr="005A7186">
              <w:t>Наблюдение</w:t>
            </w:r>
          </w:p>
          <w:p w:rsidR="006A42B4" w:rsidRPr="005A7186" w:rsidRDefault="006A42B4" w:rsidP="001678C8">
            <w:pPr>
              <w:jc w:val="center"/>
            </w:pPr>
            <w:r w:rsidRPr="005A7186">
              <w:t>Итоговая работа</w:t>
            </w:r>
          </w:p>
        </w:tc>
      </w:tr>
      <w:tr w:rsidR="006A42B4" w:rsidRPr="005A7186" w:rsidTr="001678C8">
        <w:trPr>
          <w:trHeight w:val="525"/>
        </w:trPr>
        <w:tc>
          <w:tcPr>
            <w:tcW w:w="2558" w:type="dxa"/>
            <w:vMerge/>
          </w:tcPr>
          <w:p w:rsidR="006A42B4" w:rsidRPr="001678C8" w:rsidRDefault="006A42B4" w:rsidP="001678C8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790" w:type="dxa"/>
          </w:tcPr>
          <w:p w:rsidR="006A42B4" w:rsidRPr="005A7186" w:rsidRDefault="006A42B4" w:rsidP="001678C8">
            <w:pPr>
              <w:jc w:val="both"/>
            </w:pPr>
            <w:r w:rsidRPr="005A7186">
              <w:t xml:space="preserve">- </w:t>
            </w:r>
            <w:r w:rsidRPr="001678C8">
              <w:rPr>
                <w:b/>
              </w:rPr>
              <w:t>средний уровень</w:t>
            </w:r>
            <w:r w:rsidRPr="005A7186">
              <w:t xml:space="preserve"> (объем освоенных знаний составляет более ½);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1264"/>
        </w:trPr>
        <w:tc>
          <w:tcPr>
            <w:tcW w:w="2558" w:type="dxa"/>
            <w:vMerge/>
          </w:tcPr>
          <w:p w:rsidR="006A42B4" w:rsidRPr="001678C8" w:rsidRDefault="006A42B4" w:rsidP="001678C8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790" w:type="dxa"/>
          </w:tcPr>
          <w:p w:rsidR="006A42B4" w:rsidRPr="005A7186" w:rsidRDefault="006A42B4" w:rsidP="001678C8">
            <w:pPr>
              <w:jc w:val="both"/>
            </w:pPr>
            <w:r w:rsidRPr="005A7186">
              <w:t xml:space="preserve">- </w:t>
            </w:r>
            <w:r w:rsidRPr="001678C8">
              <w:rPr>
                <w:b/>
              </w:rPr>
              <w:t>максимальный уровень</w:t>
            </w:r>
            <w:r w:rsidRPr="005A7186">
              <w:t xml:space="preserve"> (дети освоили практически весь объем знаний, предусмотренных программой)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585"/>
        </w:trPr>
        <w:tc>
          <w:tcPr>
            <w:tcW w:w="2558" w:type="dxa"/>
            <w:vMerge w:val="restart"/>
          </w:tcPr>
          <w:p w:rsidR="006A42B4" w:rsidRPr="005A7186" w:rsidRDefault="006A42B4" w:rsidP="001678C8">
            <w:pPr>
              <w:jc w:val="both"/>
            </w:pPr>
            <w:r w:rsidRPr="005A7186">
              <w:t>1.2. Владение специальной терминологией</w:t>
            </w:r>
          </w:p>
        </w:tc>
        <w:tc>
          <w:tcPr>
            <w:tcW w:w="1969" w:type="dxa"/>
            <w:vMerge w:val="restart"/>
          </w:tcPr>
          <w:p w:rsidR="006A42B4" w:rsidRPr="005A7186" w:rsidRDefault="006A42B4" w:rsidP="001678C8">
            <w:pPr>
              <w:jc w:val="both"/>
            </w:pPr>
            <w:r w:rsidRPr="005A7186">
              <w:t xml:space="preserve">Осмысленность и правильность использования </w:t>
            </w:r>
          </w:p>
        </w:tc>
        <w:tc>
          <w:tcPr>
            <w:tcW w:w="2790" w:type="dxa"/>
          </w:tcPr>
          <w:p w:rsidR="006A42B4" w:rsidRPr="005A7186" w:rsidRDefault="006A42B4" w:rsidP="001678C8">
            <w:pPr>
              <w:jc w:val="both"/>
            </w:pPr>
            <w:r w:rsidRPr="001678C8">
              <w:rPr>
                <w:b/>
              </w:rPr>
              <w:t xml:space="preserve">- минимальный уровень </w:t>
            </w:r>
            <w:r w:rsidRPr="005A7186">
              <w:t>(избегают употреблять специальные термины);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 w:val="restart"/>
          </w:tcPr>
          <w:p w:rsidR="006A42B4" w:rsidRPr="005A7186" w:rsidRDefault="006A42B4" w:rsidP="001678C8">
            <w:pPr>
              <w:jc w:val="center"/>
            </w:pPr>
          </w:p>
          <w:p w:rsidR="006A42B4" w:rsidRPr="005A7186" w:rsidRDefault="006A42B4" w:rsidP="001678C8">
            <w:pPr>
              <w:jc w:val="center"/>
            </w:pPr>
            <w:r w:rsidRPr="005A7186">
              <w:t>Тестирование,</w:t>
            </w:r>
          </w:p>
          <w:p w:rsidR="006A42B4" w:rsidRPr="005A7186" w:rsidRDefault="006A42B4" w:rsidP="001678C8">
            <w:pPr>
              <w:jc w:val="center"/>
            </w:pPr>
            <w:r w:rsidRPr="005A7186">
              <w:t>Опрос,</w:t>
            </w:r>
          </w:p>
          <w:p w:rsidR="006A42B4" w:rsidRPr="005A7186" w:rsidRDefault="006A42B4" w:rsidP="001678C8">
            <w:pPr>
              <w:jc w:val="center"/>
            </w:pPr>
            <w:r w:rsidRPr="005A7186">
              <w:t>наблюдение</w:t>
            </w:r>
          </w:p>
        </w:tc>
      </w:tr>
      <w:tr w:rsidR="006A42B4" w:rsidRPr="005A7186" w:rsidTr="001678C8">
        <w:trPr>
          <w:trHeight w:val="675"/>
        </w:trPr>
        <w:tc>
          <w:tcPr>
            <w:tcW w:w="2558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1969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790" w:type="dxa"/>
          </w:tcPr>
          <w:p w:rsidR="006A42B4" w:rsidRPr="001678C8" w:rsidRDefault="006A42B4" w:rsidP="001678C8">
            <w:pPr>
              <w:jc w:val="both"/>
              <w:rPr>
                <w:b/>
              </w:rPr>
            </w:pPr>
            <w:r w:rsidRPr="001678C8">
              <w:rPr>
                <w:b/>
              </w:rPr>
              <w:t>- средний уровень</w:t>
            </w:r>
            <w:r w:rsidRPr="005A7186">
              <w:t xml:space="preserve"> (сочетают специальную терминологию с бытовой);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795"/>
        </w:trPr>
        <w:tc>
          <w:tcPr>
            <w:tcW w:w="2558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1969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790" w:type="dxa"/>
          </w:tcPr>
          <w:p w:rsidR="006A42B4" w:rsidRPr="001678C8" w:rsidRDefault="006A42B4" w:rsidP="001678C8">
            <w:pPr>
              <w:jc w:val="both"/>
              <w:rPr>
                <w:b/>
              </w:rPr>
            </w:pPr>
            <w:r w:rsidRPr="005A7186">
              <w:t xml:space="preserve">- </w:t>
            </w:r>
            <w:r w:rsidRPr="001678C8">
              <w:rPr>
                <w:b/>
              </w:rPr>
              <w:t xml:space="preserve">максимальный уровень </w:t>
            </w:r>
            <w:r w:rsidRPr="005A7186">
              <w:t>(термины употребляют осознанно и в полном соответствии с их содержанием)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1015"/>
        </w:trPr>
        <w:tc>
          <w:tcPr>
            <w:tcW w:w="2558" w:type="dxa"/>
            <w:vMerge w:val="restart"/>
          </w:tcPr>
          <w:p w:rsidR="006A42B4" w:rsidRPr="001678C8" w:rsidRDefault="006A42B4" w:rsidP="001678C8">
            <w:pPr>
              <w:jc w:val="both"/>
              <w:rPr>
                <w:b/>
              </w:rPr>
            </w:pPr>
            <w:r w:rsidRPr="001678C8">
              <w:rPr>
                <w:b/>
              </w:rPr>
              <w:t>2. Практическая подготовка детей:</w:t>
            </w:r>
          </w:p>
          <w:p w:rsidR="006A42B4" w:rsidRPr="005A7186" w:rsidRDefault="006A42B4" w:rsidP="001678C8">
            <w:pPr>
              <w:jc w:val="both"/>
            </w:pPr>
            <w:r w:rsidRPr="005A7186">
              <w:t>2.1. Практические умения и навыки, предусмотренные программой (по основным разделам)</w:t>
            </w:r>
          </w:p>
        </w:tc>
        <w:tc>
          <w:tcPr>
            <w:tcW w:w="1969" w:type="dxa"/>
            <w:vMerge w:val="restart"/>
          </w:tcPr>
          <w:p w:rsidR="006A42B4" w:rsidRPr="005A7186" w:rsidRDefault="006A42B4" w:rsidP="001678C8">
            <w:pPr>
              <w:jc w:val="both"/>
            </w:pPr>
          </w:p>
          <w:p w:rsidR="006A42B4" w:rsidRPr="005A7186" w:rsidRDefault="006A42B4" w:rsidP="001678C8">
            <w:pPr>
              <w:jc w:val="both"/>
            </w:pPr>
          </w:p>
          <w:p w:rsidR="006A42B4" w:rsidRPr="005A7186" w:rsidRDefault="006A42B4" w:rsidP="001678C8">
            <w:pPr>
              <w:jc w:val="both"/>
            </w:pPr>
            <w:r w:rsidRPr="005A7186">
              <w:t>Соответствие практических умений и навыков программным требованиям</w:t>
            </w:r>
          </w:p>
        </w:tc>
        <w:tc>
          <w:tcPr>
            <w:tcW w:w="2790" w:type="dxa"/>
          </w:tcPr>
          <w:p w:rsidR="006A42B4" w:rsidRPr="005A7186" w:rsidRDefault="006A42B4" w:rsidP="001678C8">
            <w:pPr>
              <w:jc w:val="both"/>
            </w:pPr>
            <w:r w:rsidRPr="001678C8">
              <w:rPr>
                <w:b/>
              </w:rPr>
              <w:t xml:space="preserve"> минимальный уровень</w:t>
            </w:r>
            <w:r w:rsidRPr="005A7186">
              <w:t xml:space="preserve"> (овладели менее чем ½  предусмотренных умений и навыков);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 w:val="restart"/>
          </w:tcPr>
          <w:p w:rsidR="006A42B4" w:rsidRPr="005A7186" w:rsidRDefault="006A42B4" w:rsidP="001678C8">
            <w:pPr>
              <w:jc w:val="center"/>
            </w:pPr>
            <w:r w:rsidRPr="005A7186">
              <w:t>Наблюдения,</w:t>
            </w:r>
          </w:p>
          <w:p w:rsidR="006A42B4" w:rsidRPr="005A7186" w:rsidRDefault="006A42B4" w:rsidP="001678C8">
            <w:pPr>
              <w:jc w:val="center"/>
            </w:pPr>
            <w:r w:rsidRPr="005A7186">
              <w:t>Соревнования,</w:t>
            </w:r>
          </w:p>
          <w:p w:rsidR="006A42B4" w:rsidRPr="005A7186" w:rsidRDefault="006A42B4" w:rsidP="001678C8">
            <w:pPr>
              <w:jc w:val="center"/>
            </w:pPr>
            <w:r w:rsidRPr="005A7186">
              <w:t>Итоговые работы</w:t>
            </w:r>
          </w:p>
        </w:tc>
      </w:tr>
      <w:tr w:rsidR="006A42B4" w:rsidRPr="005A7186" w:rsidTr="001678C8">
        <w:trPr>
          <w:trHeight w:val="600"/>
        </w:trPr>
        <w:tc>
          <w:tcPr>
            <w:tcW w:w="2558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1969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790" w:type="dxa"/>
          </w:tcPr>
          <w:p w:rsidR="006A42B4" w:rsidRPr="005A7186" w:rsidRDefault="006A42B4" w:rsidP="001678C8">
            <w:pPr>
              <w:jc w:val="both"/>
            </w:pPr>
            <w:r w:rsidRPr="005A7186">
              <w:t xml:space="preserve">- </w:t>
            </w:r>
            <w:r w:rsidRPr="001678C8">
              <w:rPr>
                <w:b/>
              </w:rPr>
              <w:t>средний уровень</w:t>
            </w:r>
            <w:r w:rsidRPr="005A7186">
              <w:t xml:space="preserve"> (объем освоенных умений и навыков составляет более ½);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930"/>
        </w:trPr>
        <w:tc>
          <w:tcPr>
            <w:tcW w:w="2558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1969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790" w:type="dxa"/>
          </w:tcPr>
          <w:p w:rsidR="006A42B4" w:rsidRPr="005A7186" w:rsidRDefault="006A42B4" w:rsidP="001678C8">
            <w:pPr>
              <w:jc w:val="both"/>
            </w:pPr>
            <w:r w:rsidRPr="005A7186">
              <w:t xml:space="preserve">- </w:t>
            </w:r>
            <w:r w:rsidRPr="001678C8">
              <w:rPr>
                <w:b/>
              </w:rPr>
              <w:t>максимальный уровень</w:t>
            </w:r>
            <w:r w:rsidRPr="005A7186">
              <w:t xml:space="preserve"> (дети овладели практически всеми умениями и навыками,  предусмотренными программой)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825"/>
        </w:trPr>
        <w:tc>
          <w:tcPr>
            <w:tcW w:w="2558" w:type="dxa"/>
            <w:vMerge w:val="restart"/>
          </w:tcPr>
          <w:p w:rsidR="006A42B4" w:rsidRPr="005A7186" w:rsidRDefault="006A42B4" w:rsidP="001678C8">
            <w:pPr>
              <w:jc w:val="both"/>
            </w:pPr>
            <w:r w:rsidRPr="005A7186">
              <w:t>2.2. Владение специальным оборудованием и оснащением</w:t>
            </w:r>
          </w:p>
        </w:tc>
        <w:tc>
          <w:tcPr>
            <w:tcW w:w="1969" w:type="dxa"/>
            <w:vMerge w:val="restart"/>
          </w:tcPr>
          <w:p w:rsidR="006A42B4" w:rsidRPr="005A7186" w:rsidRDefault="006A42B4" w:rsidP="001678C8">
            <w:pPr>
              <w:jc w:val="both"/>
            </w:pPr>
            <w:r w:rsidRPr="005A7186">
              <w:t>Отсутствие затруднений в использовании</w:t>
            </w:r>
          </w:p>
        </w:tc>
        <w:tc>
          <w:tcPr>
            <w:tcW w:w="2790" w:type="dxa"/>
          </w:tcPr>
          <w:p w:rsidR="006A42B4" w:rsidRPr="005A7186" w:rsidRDefault="006A42B4" w:rsidP="001678C8">
            <w:pPr>
              <w:jc w:val="both"/>
            </w:pPr>
            <w:r w:rsidRPr="001678C8">
              <w:rPr>
                <w:b/>
              </w:rPr>
              <w:t xml:space="preserve">- минимальный уровень </w:t>
            </w:r>
            <w:r w:rsidRPr="005A7186">
              <w:t>(испытывают</w:t>
            </w:r>
            <w:r w:rsidRPr="001678C8">
              <w:rPr>
                <w:b/>
              </w:rPr>
              <w:t xml:space="preserve">  </w:t>
            </w:r>
            <w:r w:rsidRPr="005A7186">
              <w:t>серьезные затруднения при работе с оборудованием)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 w:val="restart"/>
          </w:tcPr>
          <w:p w:rsidR="006A42B4" w:rsidRPr="005A7186" w:rsidRDefault="006A42B4" w:rsidP="001678C8">
            <w:pPr>
              <w:jc w:val="center"/>
            </w:pPr>
            <w:r w:rsidRPr="005A7186">
              <w:t>наблюдение</w:t>
            </w:r>
          </w:p>
        </w:tc>
      </w:tr>
      <w:tr w:rsidR="006A42B4" w:rsidRPr="005A7186" w:rsidTr="001678C8">
        <w:trPr>
          <w:trHeight w:val="345"/>
        </w:trPr>
        <w:tc>
          <w:tcPr>
            <w:tcW w:w="2558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1969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790" w:type="dxa"/>
          </w:tcPr>
          <w:p w:rsidR="006A42B4" w:rsidRPr="001678C8" w:rsidRDefault="006A42B4" w:rsidP="001678C8">
            <w:pPr>
              <w:jc w:val="both"/>
              <w:rPr>
                <w:b/>
              </w:rPr>
            </w:pPr>
            <w:r w:rsidRPr="005A7186">
              <w:t xml:space="preserve">- </w:t>
            </w:r>
            <w:r w:rsidRPr="001678C8">
              <w:rPr>
                <w:b/>
              </w:rPr>
              <w:t xml:space="preserve">средний уровень </w:t>
            </w:r>
            <w:r w:rsidRPr="005A7186">
              <w:t>(работает с помощью педагога)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465"/>
        </w:trPr>
        <w:tc>
          <w:tcPr>
            <w:tcW w:w="2558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1969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790" w:type="dxa"/>
          </w:tcPr>
          <w:p w:rsidR="006A42B4" w:rsidRPr="005A7186" w:rsidRDefault="006A42B4" w:rsidP="001678C8">
            <w:pPr>
              <w:jc w:val="both"/>
            </w:pPr>
            <w:r w:rsidRPr="001678C8">
              <w:rPr>
                <w:b/>
              </w:rPr>
              <w:t xml:space="preserve"> - </w:t>
            </w:r>
            <w:r w:rsidRPr="005A7186">
              <w:t xml:space="preserve">- </w:t>
            </w:r>
            <w:r w:rsidRPr="001678C8">
              <w:rPr>
                <w:b/>
              </w:rPr>
              <w:t>максимальный уровень</w:t>
            </w:r>
            <w:r w:rsidRPr="005A7186">
              <w:t xml:space="preserve"> (работают самостоятельно)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525"/>
        </w:trPr>
        <w:tc>
          <w:tcPr>
            <w:tcW w:w="2558" w:type="dxa"/>
            <w:vMerge w:val="restart"/>
          </w:tcPr>
          <w:p w:rsidR="006A42B4" w:rsidRPr="005A7186" w:rsidRDefault="006A42B4" w:rsidP="001678C8">
            <w:pPr>
              <w:jc w:val="both"/>
            </w:pPr>
            <w:r w:rsidRPr="005A7186">
              <w:t>2.3. Творческие навыки</w:t>
            </w:r>
          </w:p>
        </w:tc>
        <w:tc>
          <w:tcPr>
            <w:tcW w:w="1969" w:type="dxa"/>
            <w:vMerge w:val="restart"/>
          </w:tcPr>
          <w:p w:rsidR="006A42B4" w:rsidRPr="005A7186" w:rsidRDefault="006A42B4" w:rsidP="001678C8">
            <w:pPr>
              <w:jc w:val="both"/>
            </w:pPr>
            <w:r w:rsidRPr="005A7186">
              <w:t>Креативность в выполнении практических заданий</w:t>
            </w:r>
          </w:p>
        </w:tc>
        <w:tc>
          <w:tcPr>
            <w:tcW w:w="2790" w:type="dxa"/>
          </w:tcPr>
          <w:p w:rsidR="006A42B4" w:rsidRPr="001678C8" w:rsidRDefault="006A42B4" w:rsidP="001678C8">
            <w:pPr>
              <w:jc w:val="both"/>
              <w:rPr>
                <w:b/>
              </w:rPr>
            </w:pPr>
            <w:r w:rsidRPr="001678C8">
              <w:rPr>
                <w:b/>
              </w:rPr>
              <w:t xml:space="preserve">- начальный </w:t>
            </w:r>
            <w:r w:rsidRPr="005A7186">
              <w:t>(элементарный, выполняют лишь простейшие практические задания)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 w:val="restart"/>
          </w:tcPr>
          <w:p w:rsidR="006A42B4" w:rsidRPr="005A7186" w:rsidRDefault="006A42B4" w:rsidP="001678C8">
            <w:pPr>
              <w:jc w:val="center"/>
            </w:pPr>
            <w:r w:rsidRPr="005A7186">
              <w:t>Наблюдение,</w:t>
            </w:r>
          </w:p>
          <w:p w:rsidR="006A42B4" w:rsidRPr="005A7186" w:rsidRDefault="006A42B4" w:rsidP="001678C8">
            <w:pPr>
              <w:jc w:val="center"/>
            </w:pPr>
            <w:r w:rsidRPr="005A7186">
              <w:t>Итоговые работы</w:t>
            </w:r>
          </w:p>
        </w:tc>
      </w:tr>
      <w:tr w:rsidR="006A42B4" w:rsidRPr="005A7186" w:rsidTr="001678C8">
        <w:trPr>
          <w:trHeight w:val="450"/>
        </w:trPr>
        <w:tc>
          <w:tcPr>
            <w:tcW w:w="2558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1969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790" w:type="dxa"/>
          </w:tcPr>
          <w:p w:rsidR="006A42B4" w:rsidRPr="001678C8" w:rsidRDefault="006A42B4" w:rsidP="001678C8">
            <w:pPr>
              <w:jc w:val="both"/>
              <w:rPr>
                <w:b/>
              </w:rPr>
            </w:pPr>
            <w:r w:rsidRPr="001678C8">
              <w:rPr>
                <w:b/>
              </w:rPr>
              <w:t xml:space="preserve">- репродуктивный </w:t>
            </w:r>
            <w:r w:rsidRPr="005A7186">
              <w:t>(выполняют задания на основе образца)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645"/>
        </w:trPr>
        <w:tc>
          <w:tcPr>
            <w:tcW w:w="2558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1969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790" w:type="dxa"/>
          </w:tcPr>
          <w:p w:rsidR="006A42B4" w:rsidRPr="001678C8" w:rsidRDefault="006A42B4" w:rsidP="001678C8">
            <w:pPr>
              <w:jc w:val="both"/>
              <w:rPr>
                <w:b/>
              </w:rPr>
            </w:pPr>
            <w:r w:rsidRPr="001678C8">
              <w:rPr>
                <w:b/>
              </w:rPr>
              <w:t xml:space="preserve">- творческий </w:t>
            </w:r>
            <w:r w:rsidRPr="005A7186">
              <w:t>(выполняют практические задания с элементами творчества)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1007"/>
        </w:trPr>
        <w:tc>
          <w:tcPr>
            <w:tcW w:w="2558" w:type="dxa"/>
            <w:vMerge w:val="restart"/>
          </w:tcPr>
          <w:p w:rsidR="006A42B4" w:rsidRPr="001678C8" w:rsidRDefault="006A42B4" w:rsidP="001678C8">
            <w:pPr>
              <w:jc w:val="both"/>
              <w:rPr>
                <w:b/>
              </w:rPr>
            </w:pPr>
            <w:r w:rsidRPr="001678C8">
              <w:rPr>
                <w:b/>
              </w:rPr>
              <w:t>3. Обшеучебные умения и навыки ребенка:</w:t>
            </w:r>
          </w:p>
          <w:p w:rsidR="006A42B4" w:rsidRPr="005A7186" w:rsidRDefault="006A42B4" w:rsidP="001678C8">
            <w:pPr>
              <w:jc w:val="both"/>
            </w:pPr>
            <w:r w:rsidRPr="005A7186">
              <w:t>3.1. Учебно-интеллектуальные умения:</w:t>
            </w:r>
          </w:p>
          <w:p w:rsidR="006A42B4" w:rsidRPr="005A7186" w:rsidRDefault="006A42B4" w:rsidP="001678C8">
            <w:pPr>
              <w:jc w:val="both"/>
            </w:pPr>
            <w:r w:rsidRPr="005A7186">
              <w:t>3.1.1. Умение подбирать и анализировать специальную литературу</w:t>
            </w:r>
          </w:p>
        </w:tc>
        <w:tc>
          <w:tcPr>
            <w:tcW w:w="1969" w:type="dxa"/>
            <w:vMerge w:val="restart"/>
          </w:tcPr>
          <w:p w:rsidR="006A42B4" w:rsidRPr="005A7186" w:rsidRDefault="006A42B4" w:rsidP="001678C8">
            <w:pPr>
              <w:jc w:val="both"/>
            </w:pPr>
          </w:p>
          <w:p w:rsidR="006A42B4" w:rsidRPr="005A7186" w:rsidRDefault="006A42B4" w:rsidP="001678C8">
            <w:pPr>
              <w:jc w:val="both"/>
            </w:pPr>
          </w:p>
          <w:p w:rsidR="006A42B4" w:rsidRPr="005A7186" w:rsidRDefault="006A42B4" w:rsidP="001678C8">
            <w:pPr>
              <w:jc w:val="both"/>
            </w:pPr>
          </w:p>
          <w:p w:rsidR="006A42B4" w:rsidRPr="005A7186" w:rsidRDefault="006A42B4" w:rsidP="001678C8">
            <w:pPr>
              <w:jc w:val="both"/>
            </w:pPr>
            <w:r w:rsidRPr="005A7186">
              <w:t>Самостоятельность в подборе и анализе литературы</w:t>
            </w:r>
          </w:p>
        </w:tc>
        <w:tc>
          <w:tcPr>
            <w:tcW w:w="2790" w:type="dxa"/>
          </w:tcPr>
          <w:p w:rsidR="006A42B4" w:rsidRPr="005A7186" w:rsidRDefault="006A42B4" w:rsidP="001678C8">
            <w:pPr>
              <w:jc w:val="both"/>
            </w:pPr>
            <w:r w:rsidRPr="001678C8">
              <w:rPr>
                <w:b/>
              </w:rPr>
              <w:t xml:space="preserve"> минимальный </w:t>
            </w:r>
            <w:r w:rsidRPr="005A7186">
              <w:t>(испытывают серьезные затруднения, нуждаются в помощи и контроле педагога)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 w:val="restart"/>
          </w:tcPr>
          <w:p w:rsidR="006A42B4" w:rsidRPr="005A7186" w:rsidRDefault="006A42B4" w:rsidP="001678C8">
            <w:pPr>
              <w:jc w:val="center"/>
            </w:pPr>
            <w:r w:rsidRPr="005A7186">
              <w:t>Наблюдение</w:t>
            </w:r>
          </w:p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660"/>
        </w:trPr>
        <w:tc>
          <w:tcPr>
            <w:tcW w:w="2558" w:type="dxa"/>
            <w:vMerge/>
          </w:tcPr>
          <w:p w:rsidR="006A42B4" w:rsidRPr="001678C8" w:rsidRDefault="006A42B4" w:rsidP="001678C8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790" w:type="dxa"/>
          </w:tcPr>
          <w:p w:rsidR="006A42B4" w:rsidRPr="001678C8" w:rsidRDefault="006A42B4" w:rsidP="001678C8">
            <w:pPr>
              <w:jc w:val="both"/>
              <w:rPr>
                <w:b/>
              </w:rPr>
            </w:pPr>
            <w:r w:rsidRPr="005A7186">
              <w:t xml:space="preserve">- </w:t>
            </w:r>
            <w:r w:rsidRPr="001678C8">
              <w:rPr>
                <w:b/>
              </w:rPr>
              <w:t>средний</w:t>
            </w:r>
            <w:r w:rsidRPr="005A7186">
              <w:t xml:space="preserve"> (работают с литературой с помощью педагога и родителей)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510"/>
        </w:trPr>
        <w:tc>
          <w:tcPr>
            <w:tcW w:w="2558" w:type="dxa"/>
            <w:vMerge/>
          </w:tcPr>
          <w:p w:rsidR="006A42B4" w:rsidRPr="001678C8" w:rsidRDefault="006A42B4" w:rsidP="001678C8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790" w:type="dxa"/>
          </w:tcPr>
          <w:p w:rsidR="006A42B4" w:rsidRPr="005A7186" w:rsidRDefault="006A42B4" w:rsidP="001678C8">
            <w:pPr>
              <w:jc w:val="both"/>
            </w:pPr>
            <w:r w:rsidRPr="005A7186">
              <w:t xml:space="preserve">- </w:t>
            </w:r>
            <w:r w:rsidRPr="001678C8">
              <w:rPr>
                <w:b/>
              </w:rPr>
              <w:t>максимальный</w:t>
            </w:r>
            <w:r w:rsidRPr="005A7186">
              <w:t xml:space="preserve"> (работают самостоятельно)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495"/>
        </w:trPr>
        <w:tc>
          <w:tcPr>
            <w:tcW w:w="2558" w:type="dxa"/>
            <w:vMerge w:val="restart"/>
          </w:tcPr>
          <w:p w:rsidR="006A42B4" w:rsidRPr="005A7186" w:rsidRDefault="006A42B4" w:rsidP="001678C8">
            <w:pPr>
              <w:jc w:val="both"/>
            </w:pPr>
            <w:r w:rsidRPr="005A7186">
              <w:t>3.1.2.  Умение пользоваться компьютерными источниками информации</w:t>
            </w:r>
          </w:p>
        </w:tc>
        <w:tc>
          <w:tcPr>
            <w:tcW w:w="1969" w:type="dxa"/>
            <w:vMerge w:val="restart"/>
          </w:tcPr>
          <w:p w:rsidR="006A42B4" w:rsidRPr="005A7186" w:rsidRDefault="006A42B4" w:rsidP="001678C8">
            <w:pPr>
              <w:jc w:val="both"/>
            </w:pPr>
            <w:r w:rsidRPr="005A7186">
              <w:t>Самостоятельность в пользовании</w:t>
            </w:r>
          </w:p>
        </w:tc>
        <w:tc>
          <w:tcPr>
            <w:tcW w:w="2790" w:type="dxa"/>
          </w:tcPr>
          <w:p w:rsidR="006A42B4" w:rsidRPr="005A7186" w:rsidRDefault="006A42B4" w:rsidP="001678C8">
            <w:pPr>
              <w:jc w:val="both"/>
            </w:pPr>
            <w:r w:rsidRPr="005A7186">
              <w:t>Уровни по аналогии с п. 3.1.1.</w:t>
            </w:r>
          </w:p>
          <w:p w:rsidR="006A42B4" w:rsidRPr="005A7186" w:rsidRDefault="006A42B4" w:rsidP="001678C8">
            <w:pPr>
              <w:jc w:val="both"/>
            </w:pPr>
            <w:r w:rsidRPr="001678C8">
              <w:rPr>
                <w:b/>
              </w:rPr>
              <w:t>- минимальный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 w:val="restart"/>
          </w:tcPr>
          <w:p w:rsidR="006A42B4" w:rsidRPr="005A7186" w:rsidRDefault="006A42B4" w:rsidP="001678C8">
            <w:pPr>
              <w:jc w:val="center"/>
            </w:pPr>
            <w:r w:rsidRPr="005A7186">
              <w:t>Наблюдение</w:t>
            </w:r>
          </w:p>
          <w:p w:rsidR="006A42B4" w:rsidRPr="005A7186" w:rsidRDefault="006A42B4" w:rsidP="001678C8">
            <w:pPr>
              <w:jc w:val="center"/>
            </w:pPr>
          </w:p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195"/>
        </w:trPr>
        <w:tc>
          <w:tcPr>
            <w:tcW w:w="2558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1969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790" w:type="dxa"/>
          </w:tcPr>
          <w:p w:rsidR="006A42B4" w:rsidRPr="005A7186" w:rsidRDefault="006A42B4" w:rsidP="001678C8">
            <w:pPr>
              <w:jc w:val="both"/>
            </w:pPr>
            <w:r w:rsidRPr="001678C8">
              <w:rPr>
                <w:b/>
              </w:rPr>
              <w:t>-средний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255"/>
        </w:trPr>
        <w:tc>
          <w:tcPr>
            <w:tcW w:w="2558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1969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790" w:type="dxa"/>
          </w:tcPr>
          <w:p w:rsidR="006A42B4" w:rsidRPr="001678C8" w:rsidRDefault="006A42B4" w:rsidP="001678C8">
            <w:pPr>
              <w:jc w:val="both"/>
              <w:rPr>
                <w:b/>
              </w:rPr>
            </w:pPr>
            <w:r w:rsidRPr="001678C8">
              <w:rPr>
                <w:b/>
              </w:rPr>
              <w:t>-максимальный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465"/>
        </w:trPr>
        <w:tc>
          <w:tcPr>
            <w:tcW w:w="2558" w:type="dxa"/>
            <w:vMerge w:val="restart"/>
          </w:tcPr>
          <w:p w:rsidR="006A42B4" w:rsidRPr="005A7186" w:rsidRDefault="006A42B4" w:rsidP="001678C8">
            <w:pPr>
              <w:jc w:val="both"/>
            </w:pPr>
            <w:r w:rsidRPr="005A7186">
              <w:t>3.1.3. Умение осуществлять учебно - исследовательскую работу (рефераты, самостоятельные учебные исследования, проекты и т.д.)</w:t>
            </w:r>
          </w:p>
        </w:tc>
        <w:tc>
          <w:tcPr>
            <w:tcW w:w="1969" w:type="dxa"/>
            <w:vMerge w:val="restart"/>
          </w:tcPr>
          <w:p w:rsidR="006A42B4" w:rsidRPr="005A7186" w:rsidRDefault="006A42B4" w:rsidP="001678C8">
            <w:pPr>
              <w:jc w:val="both"/>
            </w:pPr>
            <w:r w:rsidRPr="005A7186">
              <w:t>Самостоятельность в учебно-исследовательской работе</w:t>
            </w:r>
          </w:p>
        </w:tc>
        <w:tc>
          <w:tcPr>
            <w:tcW w:w="2790" w:type="dxa"/>
          </w:tcPr>
          <w:p w:rsidR="006A42B4" w:rsidRPr="005A7186" w:rsidRDefault="006A42B4" w:rsidP="001678C8">
            <w:pPr>
              <w:jc w:val="both"/>
            </w:pPr>
            <w:r w:rsidRPr="005A7186">
              <w:t>Уровни по аналогии с п. 3.1.1.</w:t>
            </w:r>
          </w:p>
          <w:p w:rsidR="006A42B4" w:rsidRPr="001678C8" w:rsidRDefault="006A42B4" w:rsidP="001678C8">
            <w:pPr>
              <w:jc w:val="both"/>
              <w:rPr>
                <w:b/>
              </w:rPr>
            </w:pPr>
            <w:r w:rsidRPr="001678C8">
              <w:rPr>
                <w:b/>
              </w:rPr>
              <w:t>- минимальный</w:t>
            </w:r>
          </w:p>
          <w:p w:rsidR="006A42B4" w:rsidRPr="005A7186" w:rsidRDefault="006A42B4" w:rsidP="001678C8">
            <w:pPr>
              <w:jc w:val="both"/>
            </w:pP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 w:val="restart"/>
          </w:tcPr>
          <w:p w:rsidR="006A42B4" w:rsidRPr="005A7186" w:rsidRDefault="006A42B4" w:rsidP="001678C8">
            <w:pPr>
              <w:jc w:val="center"/>
            </w:pPr>
            <w:r w:rsidRPr="005A7186">
              <w:t>Наблюдение,</w:t>
            </w:r>
          </w:p>
          <w:p w:rsidR="006A42B4" w:rsidRPr="005A7186" w:rsidRDefault="006A42B4" w:rsidP="001678C8">
            <w:pPr>
              <w:jc w:val="center"/>
            </w:pPr>
          </w:p>
          <w:p w:rsidR="006A42B4" w:rsidRPr="005A7186" w:rsidRDefault="006A42B4" w:rsidP="001678C8">
            <w:pPr>
              <w:jc w:val="center"/>
            </w:pPr>
            <w:r w:rsidRPr="005A7186">
              <w:t>Инд. Работа</w:t>
            </w:r>
          </w:p>
        </w:tc>
      </w:tr>
      <w:tr w:rsidR="006A42B4" w:rsidRPr="005A7186" w:rsidTr="001678C8">
        <w:trPr>
          <w:trHeight w:val="180"/>
        </w:trPr>
        <w:tc>
          <w:tcPr>
            <w:tcW w:w="2558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1969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790" w:type="dxa"/>
          </w:tcPr>
          <w:p w:rsidR="006A42B4" w:rsidRPr="001678C8" w:rsidRDefault="006A42B4" w:rsidP="001678C8">
            <w:pPr>
              <w:jc w:val="both"/>
              <w:rPr>
                <w:b/>
              </w:rPr>
            </w:pPr>
            <w:r w:rsidRPr="001678C8">
              <w:rPr>
                <w:b/>
              </w:rPr>
              <w:t>-средний</w:t>
            </w:r>
          </w:p>
          <w:p w:rsidR="006A42B4" w:rsidRPr="005A7186" w:rsidRDefault="006A42B4" w:rsidP="001678C8">
            <w:pPr>
              <w:jc w:val="both"/>
            </w:pP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357"/>
        </w:trPr>
        <w:tc>
          <w:tcPr>
            <w:tcW w:w="2558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1969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790" w:type="dxa"/>
          </w:tcPr>
          <w:p w:rsidR="006A42B4" w:rsidRPr="001678C8" w:rsidRDefault="006A42B4" w:rsidP="001678C8">
            <w:pPr>
              <w:jc w:val="both"/>
              <w:rPr>
                <w:b/>
              </w:rPr>
            </w:pPr>
            <w:r w:rsidRPr="001678C8">
              <w:rPr>
                <w:b/>
              </w:rPr>
              <w:t>-максимальный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357"/>
        </w:trPr>
        <w:tc>
          <w:tcPr>
            <w:tcW w:w="2558" w:type="dxa"/>
            <w:vMerge w:val="restart"/>
          </w:tcPr>
          <w:p w:rsidR="006A42B4" w:rsidRPr="001678C8" w:rsidRDefault="006A42B4" w:rsidP="001678C8">
            <w:pPr>
              <w:jc w:val="both"/>
              <w:rPr>
                <w:b/>
              </w:rPr>
            </w:pPr>
            <w:r w:rsidRPr="001678C8">
              <w:rPr>
                <w:b/>
              </w:rPr>
              <w:t>3.2</w:t>
            </w:r>
            <w:r w:rsidRPr="005A7186">
              <w:t xml:space="preserve">. </w:t>
            </w:r>
            <w:r w:rsidRPr="001678C8">
              <w:rPr>
                <w:b/>
              </w:rPr>
              <w:t>Учебно -</w:t>
            </w:r>
          </w:p>
          <w:p w:rsidR="006A42B4" w:rsidRPr="005A7186" w:rsidRDefault="006A42B4" w:rsidP="001678C8">
            <w:pPr>
              <w:jc w:val="both"/>
            </w:pPr>
            <w:r w:rsidRPr="001678C8">
              <w:rPr>
                <w:b/>
              </w:rPr>
              <w:t>коммуникативные умения:</w:t>
            </w:r>
            <w:r w:rsidRPr="005A7186">
              <w:t xml:space="preserve"> </w:t>
            </w:r>
          </w:p>
          <w:p w:rsidR="006A42B4" w:rsidRPr="005A7186" w:rsidRDefault="006A42B4" w:rsidP="001678C8">
            <w:pPr>
              <w:jc w:val="both"/>
            </w:pPr>
            <w:r w:rsidRPr="005A7186">
              <w:t>3.2.1. Умение слушать и слышать педагога</w:t>
            </w:r>
          </w:p>
        </w:tc>
        <w:tc>
          <w:tcPr>
            <w:tcW w:w="1969" w:type="dxa"/>
            <w:vMerge w:val="restart"/>
          </w:tcPr>
          <w:p w:rsidR="006A42B4" w:rsidRPr="005A7186" w:rsidRDefault="006A42B4" w:rsidP="001678C8">
            <w:pPr>
              <w:jc w:val="both"/>
            </w:pPr>
          </w:p>
          <w:p w:rsidR="006A42B4" w:rsidRPr="005A7186" w:rsidRDefault="006A42B4" w:rsidP="001678C8">
            <w:pPr>
              <w:jc w:val="both"/>
            </w:pPr>
          </w:p>
          <w:p w:rsidR="006A42B4" w:rsidRPr="005A7186" w:rsidRDefault="006A42B4" w:rsidP="001678C8">
            <w:pPr>
              <w:jc w:val="both"/>
            </w:pPr>
            <w:r w:rsidRPr="005A7186">
              <w:t>Адкватность восприятия информации, идущей от педагога</w:t>
            </w:r>
          </w:p>
        </w:tc>
        <w:tc>
          <w:tcPr>
            <w:tcW w:w="2790" w:type="dxa"/>
          </w:tcPr>
          <w:p w:rsidR="006A42B4" w:rsidRPr="005A7186" w:rsidRDefault="006A42B4" w:rsidP="001678C8">
            <w:pPr>
              <w:jc w:val="both"/>
            </w:pPr>
            <w:r w:rsidRPr="005A7186">
              <w:t>Уровни по аналогии с п. 3.1.1.</w:t>
            </w:r>
          </w:p>
          <w:p w:rsidR="006A42B4" w:rsidRPr="001678C8" w:rsidRDefault="006A42B4" w:rsidP="001678C8">
            <w:pPr>
              <w:jc w:val="both"/>
              <w:rPr>
                <w:b/>
              </w:rPr>
            </w:pPr>
            <w:r w:rsidRPr="001678C8">
              <w:rPr>
                <w:b/>
              </w:rPr>
              <w:t>- минимальный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 w:val="restart"/>
          </w:tcPr>
          <w:p w:rsidR="006A42B4" w:rsidRPr="005A7186" w:rsidRDefault="006A42B4" w:rsidP="001678C8">
            <w:pPr>
              <w:jc w:val="center"/>
            </w:pPr>
            <w:r w:rsidRPr="005A7186">
              <w:t>Наблюдения,</w:t>
            </w:r>
          </w:p>
          <w:p w:rsidR="006A42B4" w:rsidRPr="005A7186" w:rsidRDefault="006A42B4" w:rsidP="001678C8">
            <w:pPr>
              <w:jc w:val="center"/>
            </w:pPr>
            <w:r w:rsidRPr="005A7186">
              <w:t>Опрос</w:t>
            </w:r>
          </w:p>
        </w:tc>
      </w:tr>
      <w:tr w:rsidR="006A42B4" w:rsidRPr="005A7186" w:rsidTr="001678C8">
        <w:trPr>
          <w:trHeight w:val="202"/>
        </w:trPr>
        <w:tc>
          <w:tcPr>
            <w:tcW w:w="2558" w:type="dxa"/>
            <w:vMerge/>
          </w:tcPr>
          <w:p w:rsidR="006A42B4" w:rsidRPr="001678C8" w:rsidRDefault="006A42B4" w:rsidP="001678C8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790" w:type="dxa"/>
          </w:tcPr>
          <w:p w:rsidR="006A42B4" w:rsidRPr="001678C8" w:rsidRDefault="006A42B4" w:rsidP="001678C8">
            <w:pPr>
              <w:jc w:val="both"/>
              <w:rPr>
                <w:b/>
              </w:rPr>
            </w:pPr>
            <w:r w:rsidRPr="001678C8">
              <w:rPr>
                <w:b/>
              </w:rPr>
              <w:t>-средний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357"/>
        </w:trPr>
        <w:tc>
          <w:tcPr>
            <w:tcW w:w="2558" w:type="dxa"/>
            <w:vMerge/>
          </w:tcPr>
          <w:p w:rsidR="006A42B4" w:rsidRPr="001678C8" w:rsidRDefault="006A42B4" w:rsidP="001678C8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790" w:type="dxa"/>
          </w:tcPr>
          <w:p w:rsidR="006A42B4" w:rsidRPr="001678C8" w:rsidRDefault="006A42B4" w:rsidP="001678C8">
            <w:pPr>
              <w:jc w:val="both"/>
              <w:rPr>
                <w:b/>
              </w:rPr>
            </w:pPr>
            <w:r w:rsidRPr="001678C8">
              <w:rPr>
                <w:b/>
              </w:rPr>
              <w:t>-максимальный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357"/>
        </w:trPr>
        <w:tc>
          <w:tcPr>
            <w:tcW w:w="2558" w:type="dxa"/>
            <w:vMerge w:val="restart"/>
          </w:tcPr>
          <w:p w:rsidR="006A42B4" w:rsidRPr="005A7186" w:rsidRDefault="006A42B4" w:rsidP="001678C8">
            <w:pPr>
              <w:jc w:val="both"/>
            </w:pPr>
            <w:r w:rsidRPr="005A7186">
              <w:t>3.2.2. Умение выступать перед аудиторией</w:t>
            </w:r>
          </w:p>
        </w:tc>
        <w:tc>
          <w:tcPr>
            <w:tcW w:w="1969" w:type="dxa"/>
            <w:vMerge w:val="restart"/>
          </w:tcPr>
          <w:p w:rsidR="006A42B4" w:rsidRPr="005A7186" w:rsidRDefault="006A42B4" w:rsidP="001678C8">
            <w:pPr>
              <w:jc w:val="both"/>
            </w:pPr>
            <w:r w:rsidRPr="005A7186">
              <w:t>Свобода владения и подачи подготовленной информации</w:t>
            </w:r>
          </w:p>
        </w:tc>
        <w:tc>
          <w:tcPr>
            <w:tcW w:w="2790" w:type="dxa"/>
          </w:tcPr>
          <w:p w:rsidR="006A42B4" w:rsidRPr="005A7186" w:rsidRDefault="006A42B4" w:rsidP="001678C8">
            <w:pPr>
              <w:jc w:val="both"/>
            </w:pPr>
            <w:r w:rsidRPr="005A7186">
              <w:t>Уровни по аналогии с п. 3.1.1.</w:t>
            </w:r>
          </w:p>
          <w:p w:rsidR="006A42B4" w:rsidRPr="001678C8" w:rsidRDefault="006A42B4" w:rsidP="001678C8">
            <w:pPr>
              <w:jc w:val="both"/>
              <w:rPr>
                <w:b/>
              </w:rPr>
            </w:pPr>
            <w:r w:rsidRPr="001678C8">
              <w:rPr>
                <w:b/>
              </w:rPr>
              <w:t>- минимальный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 w:val="restart"/>
          </w:tcPr>
          <w:p w:rsidR="006A42B4" w:rsidRPr="005A7186" w:rsidRDefault="006A42B4" w:rsidP="001678C8">
            <w:pPr>
              <w:jc w:val="center"/>
            </w:pPr>
            <w:r w:rsidRPr="005A7186">
              <w:t>наблюдения</w:t>
            </w:r>
          </w:p>
        </w:tc>
      </w:tr>
      <w:tr w:rsidR="006A42B4" w:rsidRPr="005A7186" w:rsidTr="001678C8">
        <w:trPr>
          <w:trHeight w:val="357"/>
        </w:trPr>
        <w:tc>
          <w:tcPr>
            <w:tcW w:w="2558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1969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790" w:type="dxa"/>
          </w:tcPr>
          <w:p w:rsidR="006A42B4" w:rsidRPr="001678C8" w:rsidRDefault="006A42B4" w:rsidP="001678C8">
            <w:pPr>
              <w:jc w:val="both"/>
              <w:rPr>
                <w:b/>
              </w:rPr>
            </w:pPr>
            <w:r w:rsidRPr="001678C8">
              <w:rPr>
                <w:b/>
              </w:rPr>
              <w:t>-средний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357"/>
        </w:trPr>
        <w:tc>
          <w:tcPr>
            <w:tcW w:w="2558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1969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790" w:type="dxa"/>
          </w:tcPr>
          <w:p w:rsidR="006A42B4" w:rsidRPr="001678C8" w:rsidRDefault="006A42B4" w:rsidP="001678C8">
            <w:pPr>
              <w:jc w:val="both"/>
              <w:rPr>
                <w:b/>
              </w:rPr>
            </w:pPr>
            <w:r w:rsidRPr="001678C8">
              <w:rPr>
                <w:b/>
              </w:rPr>
              <w:t>-максимальный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705"/>
        </w:trPr>
        <w:tc>
          <w:tcPr>
            <w:tcW w:w="2558" w:type="dxa"/>
            <w:vMerge w:val="restart"/>
          </w:tcPr>
          <w:p w:rsidR="006A42B4" w:rsidRPr="001678C8" w:rsidRDefault="006A42B4" w:rsidP="001678C8">
            <w:pPr>
              <w:jc w:val="both"/>
              <w:rPr>
                <w:b/>
              </w:rPr>
            </w:pPr>
            <w:r w:rsidRPr="001678C8">
              <w:rPr>
                <w:b/>
              </w:rPr>
              <w:t>3.3. Учебно-организационные умения и навыки:</w:t>
            </w:r>
          </w:p>
          <w:p w:rsidR="006A42B4" w:rsidRPr="005A7186" w:rsidRDefault="006A42B4" w:rsidP="001678C8">
            <w:pPr>
              <w:jc w:val="both"/>
            </w:pPr>
            <w:r w:rsidRPr="005A7186">
              <w:t>3.3.1. Умение организовать свое рабочее (учебное) место</w:t>
            </w:r>
          </w:p>
        </w:tc>
        <w:tc>
          <w:tcPr>
            <w:tcW w:w="1969" w:type="dxa"/>
            <w:vMerge w:val="restart"/>
          </w:tcPr>
          <w:p w:rsidR="006A42B4" w:rsidRPr="005A7186" w:rsidRDefault="006A42B4" w:rsidP="001678C8">
            <w:pPr>
              <w:jc w:val="both"/>
            </w:pPr>
          </w:p>
          <w:p w:rsidR="006A42B4" w:rsidRPr="005A7186" w:rsidRDefault="006A42B4" w:rsidP="001678C8">
            <w:pPr>
              <w:jc w:val="both"/>
            </w:pPr>
          </w:p>
          <w:p w:rsidR="006A42B4" w:rsidRPr="005A7186" w:rsidRDefault="006A42B4" w:rsidP="001678C8">
            <w:pPr>
              <w:jc w:val="both"/>
            </w:pPr>
          </w:p>
          <w:p w:rsidR="006A42B4" w:rsidRPr="005A7186" w:rsidRDefault="006A42B4" w:rsidP="001678C8">
            <w:pPr>
              <w:jc w:val="both"/>
            </w:pPr>
            <w:r w:rsidRPr="005A7186">
              <w:t xml:space="preserve">Самостоятельно готовят и убирают рабочее место </w:t>
            </w:r>
          </w:p>
        </w:tc>
        <w:tc>
          <w:tcPr>
            <w:tcW w:w="2790" w:type="dxa"/>
          </w:tcPr>
          <w:p w:rsidR="006A42B4" w:rsidRPr="005A7186" w:rsidRDefault="006A42B4" w:rsidP="001678C8">
            <w:pPr>
              <w:jc w:val="both"/>
            </w:pPr>
            <w:r w:rsidRPr="005A7186">
              <w:t>Уровни по аналогии с п. 3.1.1.</w:t>
            </w:r>
          </w:p>
          <w:p w:rsidR="006A42B4" w:rsidRPr="001678C8" w:rsidRDefault="006A42B4" w:rsidP="001678C8">
            <w:pPr>
              <w:jc w:val="both"/>
              <w:rPr>
                <w:b/>
              </w:rPr>
            </w:pPr>
            <w:r w:rsidRPr="001678C8">
              <w:rPr>
                <w:b/>
              </w:rPr>
              <w:t>- минимальный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 w:val="restart"/>
          </w:tcPr>
          <w:p w:rsidR="006A42B4" w:rsidRPr="005A7186" w:rsidRDefault="006A42B4" w:rsidP="001678C8">
            <w:pPr>
              <w:jc w:val="center"/>
            </w:pPr>
            <w:r w:rsidRPr="005A7186">
              <w:t>наблюдение</w:t>
            </w:r>
          </w:p>
        </w:tc>
      </w:tr>
      <w:tr w:rsidR="006A42B4" w:rsidRPr="005A7186" w:rsidTr="001678C8">
        <w:trPr>
          <w:trHeight w:val="357"/>
        </w:trPr>
        <w:tc>
          <w:tcPr>
            <w:tcW w:w="2558" w:type="dxa"/>
            <w:vMerge/>
          </w:tcPr>
          <w:p w:rsidR="006A42B4" w:rsidRPr="001678C8" w:rsidRDefault="006A42B4" w:rsidP="001678C8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790" w:type="dxa"/>
          </w:tcPr>
          <w:p w:rsidR="006A42B4" w:rsidRPr="001678C8" w:rsidRDefault="006A42B4" w:rsidP="001678C8">
            <w:pPr>
              <w:jc w:val="both"/>
              <w:rPr>
                <w:b/>
              </w:rPr>
            </w:pPr>
            <w:r w:rsidRPr="001678C8">
              <w:rPr>
                <w:b/>
              </w:rPr>
              <w:t>-средний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357"/>
        </w:trPr>
        <w:tc>
          <w:tcPr>
            <w:tcW w:w="2558" w:type="dxa"/>
            <w:vMerge/>
          </w:tcPr>
          <w:p w:rsidR="006A42B4" w:rsidRPr="001678C8" w:rsidRDefault="006A42B4" w:rsidP="001678C8">
            <w:pPr>
              <w:jc w:val="both"/>
              <w:rPr>
                <w:b/>
              </w:rPr>
            </w:pPr>
          </w:p>
        </w:tc>
        <w:tc>
          <w:tcPr>
            <w:tcW w:w="1969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790" w:type="dxa"/>
          </w:tcPr>
          <w:p w:rsidR="006A42B4" w:rsidRPr="001678C8" w:rsidRDefault="006A42B4" w:rsidP="001678C8">
            <w:pPr>
              <w:jc w:val="both"/>
              <w:rPr>
                <w:b/>
              </w:rPr>
            </w:pPr>
            <w:r w:rsidRPr="001678C8">
              <w:rPr>
                <w:b/>
              </w:rPr>
              <w:t>-максимальный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357"/>
        </w:trPr>
        <w:tc>
          <w:tcPr>
            <w:tcW w:w="2558" w:type="dxa"/>
            <w:vMerge w:val="restart"/>
          </w:tcPr>
          <w:p w:rsidR="006A42B4" w:rsidRPr="005A7186" w:rsidRDefault="006A42B4" w:rsidP="001678C8">
            <w:pPr>
              <w:jc w:val="both"/>
            </w:pPr>
            <w:r w:rsidRPr="005A7186">
              <w:t>3.3.2. Навыки соблюдения ТБ в процессе деятельности</w:t>
            </w:r>
          </w:p>
        </w:tc>
        <w:tc>
          <w:tcPr>
            <w:tcW w:w="1969" w:type="dxa"/>
            <w:vMerge w:val="restart"/>
          </w:tcPr>
          <w:p w:rsidR="006A42B4" w:rsidRPr="005A7186" w:rsidRDefault="006A42B4" w:rsidP="001678C8">
            <w:pPr>
              <w:jc w:val="both"/>
            </w:pPr>
            <w:r w:rsidRPr="005A7186">
              <w:t>Соответствие реальных навыков соблюдения ТБ программным требованиям</w:t>
            </w:r>
          </w:p>
        </w:tc>
        <w:tc>
          <w:tcPr>
            <w:tcW w:w="2790" w:type="dxa"/>
          </w:tcPr>
          <w:p w:rsidR="006A42B4" w:rsidRPr="005A7186" w:rsidRDefault="006A42B4" w:rsidP="001678C8">
            <w:pPr>
              <w:jc w:val="both"/>
            </w:pPr>
            <w:r w:rsidRPr="001678C8">
              <w:rPr>
                <w:b/>
              </w:rPr>
              <w:t>- минимальный уровень</w:t>
            </w:r>
            <w:r w:rsidRPr="005A7186">
              <w:t xml:space="preserve"> (овладели менее чем ½  объема навыков соблюдения ТБ);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 w:val="restart"/>
          </w:tcPr>
          <w:p w:rsidR="006A42B4" w:rsidRPr="005A7186" w:rsidRDefault="006A42B4" w:rsidP="001678C8">
            <w:pPr>
              <w:jc w:val="center"/>
            </w:pPr>
            <w:r w:rsidRPr="005A7186">
              <w:t>наблюдение</w:t>
            </w:r>
          </w:p>
        </w:tc>
      </w:tr>
      <w:tr w:rsidR="006A42B4" w:rsidRPr="005A7186" w:rsidTr="001678C8">
        <w:trPr>
          <w:trHeight w:val="357"/>
        </w:trPr>
        <w:tc>
          <w:tcPr>
            <w:tcW w:w="2558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1969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790" w:type="dxa"/>
          </w:tcPr>
          <w:p w:rsidR="006A42B4" w:rsidRPr="005A7186" w:rsidRDefault="006A42B4" w:rsidP="001678C8">
            <w:pPr>
              <w:jc w:val="both"/>
            </w:pPr>
            <w:r w:rsidRPr="005A7186">
              <w:t xml:space="preserve">- </w:t>
            </w:r>
            <w:r w:rsidRPr="001678C8">
              <w:rPr>
                <w:b/>
              </w:rPr>
              <w:t>средний уровень</w:t>
            </w:r>
            <w:r w:rsidRPr="005A7186">
              <w:t xml:space="preserve"> (объем освоенных навыков составляет более ½);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357"/>
        </w:trPr>
        <w:tc>
          <w:tcPr>
            <w:tcW w:w="2558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1969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790" w:type="dxa"/>
          </w:tcPr>
          <w:p w:rsidR="006A42B4" w:rsidRPr="005A7186" w:rsidRDefault="006A42B4" w:rsidP="001678C8">
            <w:pPr>
              <w:jc w:val="both"/>
            </w:pPr>
            <w:r w:rsidRPr="005A7186">
              <w:t xml:space="preserve">- </w:t>
            </w:r>
            <w:r w:rsidRPr="001678C8">
              <w:rPr>
                <w:b/>
              </w:rPr>
              <w:t>максимальный уровень</w:t>
            </w:r>
            <w:r w:rsidRPr="005A7186">
              <w:t xml:space="preserve"> (освоили практически весь объем навыков)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357"/>
        </w:trPr>
        <w:tc>
          <w:tcPr>
            <w:tcW w:w="2558" w:type="dxa"/>
          </w:tcPr>
          <w:p w:rsidR="006A42B4" w:rsidRPr="005A7186" w:rsidRDefault="006A42B4" w:rsidP="001678C8">
            <w:pPr>
              <w:jc w:val="both"/>
            </w:pPr>
            <w:r w:rsidRPr="005A7186">
              <w:t>3.3.3. Умение аккуратно выполнять работу</w:t>
            </w:r>
          </w:p>
        </w:tc>
        <w:tc>
          <w:tcPr>
            <w:tcW w:w="1969" w:type="dxa"/>
          </w:tcPr>
          <w:p w:rsidR="006A42B4" w:rsidRPr="005A7186" w:rsidRDefault="006A42B4" w:rsidP="001678C8">
            <w:pPr>
              <w:jc w:val="both"/>
            </w:pPr>
            <w:r w:rsidRPr="005A7186">
              <w:t>Аккуратность и ответственность в работе</w:t>
            </w:r>
          </w:p>
        </w:tc>
        <w:tc>
          <w:tcPr>
            <w:tcW w:w="2790" w:type="dxa"/>
          </w:tcPr>
          <w:p w:rsidR="006A42B4" w:rsidRPr="001678C8" w:rsidRDefault="006A42B4" w:rsidP="001678C8">
            <w:pPr>
              <w:jc w:val="both"/>
              <w:rPr>
                <w:b/>
              </w:rPr>
            </w:pPr>
            <w:r w:rsidRPr="001678C8">
              <w:rPr>
                <w:b/>
              </w:rPr>
              <w:t>- удовлетворительно</w:t>
            </w:r>
          </w:p>
          <w:p w:rsidR="006A42B4" w:rsidRPr="001678C8" w:rsidRDefault="006A42B4" w:rsidP="001678C8">
            <w:pPr>
              <w:jc w:val="both"/>
              <w:rPr>
                <w:b/>
              </w:rPr>
            </w:pPr>
          </w:p>
          <w:p w:rsidR="006A42B4" w:rsidRPr="001678C8" w:rsidRDefault="006A42B4" w:rsidP="001678C8">
            <w:pPr>
              <w:jc w:val="both"/>
              <w:rPr>
                <w:b/>
              </w:rPr>
            </w:pPr>
            <w:r w:rsidRPr="001678C8">
              <w:rPr>
                <w:b/>
              </w:rPr>
              <w:t>- хорошо</w:t>
            </w:r>
          </w:p>
          <w:p w:rsidR="006A42B4" w:rsidRPr="001678C8" w:rsidRDefault="006A42B4" w:rsidP="001678C8">
            <w:pPr>
              <w:jc w:val="both"/>
              <w:rPr>
                <w:b/>
              </w:rPr>
            </w:pPr>
          </w:p>
          <w:p w:rsidR="006A42B4" w:rsidRPr="005A7186" w:rsidRDefault="006A42B4" w:rsidP="001678C8">
            <w:pPr>
              <w:jc w:val="both"/>
            </w:pPr>
            <w:r w:rsidRPr="001678C8">
              <w:rPr>
                <w:b/>
              </w:rPr>
              <w:t>-отлично</w:t>
            </w:r>
          </w:p>
        </w:tc>
        <w:tc>
          <w:tcPr>
            <w:tcW w:w="114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584" w:type="dxa"/>
          </w:tcPr>
          <w:p w:rsidR="006A42B4" w:rsidRPr="005A7186" w:rsidRDefault="006A42B4" w:rsidP="001678C8">
            <w:pPr>
              <w:jc w:val="center"/>
            </w:pPr>
            <w:r w:rsidRPr="005A7186">
              <w:t>Наблюдение,</w:t>
            </w:r>
          </w:p>
          <w:p w:rsidR="006A42B4" w:rsidRPr="005A7186" w:rsidRDefault="006A42B4" w:rsidP="001678C8">
            <w:pPr>
              <w:jc w:val="center"/>
            </w:pPr>
            <w:r w:rsidRPr="005A7186">
              <w:t>Итоговые работы</w:t>
            </w:r>
          </w:p>
        </w:tc>
      </w:tr>
    </w:tbl>
    <w:p w:rsidR="006A42B4" w:rsidRPr="005A7186" w:rsidRDefault="006A42B4" w:rsidP="00AC2659">
      <w:pPr>
        <w:rPr>
          <w:b/>
        </w:rPr>
      </w:pPr>
    </w:p>
    <w:p w:rsidR="006A42B4" w:rsidRPr="005A7186" w:rsidRDefault="006A42B4" w:rsidP="004427CB">
      <w:pPr>
        <w:jc w:val="center"/>
        <w:rPr>
          <w:b/>
        </w:rPr>
      </w:pPr>
      <w:r w:rsidRPr="005A7186">
        <w:rPr>
          <w:b/>
        </w:rPr>
        <w:t>Мониторинг личностного развития детей в процессе освоения дополнительных общеобразовательных общеразвивающих программ</w:t>
      </w:r>
    </w:p>
    <w:p w:rsidR="006A42B4" w:rsidRPr="005A7186" w:rsidRDefault="006A42B4" w:rsidP="00AC2659">
      <w:pPr>
        <w:jc w:val="right"/>
      </w:pPr>
      <w:r w:rsidRPr="005A7186">
        <w:t xml:space="preserve">                                                                                                                                                                                                                                         Таблица №2</w:t>
      </w:r>
    </w:p>
    <w:tbl>
      <w:tblPr>
        <w:tblW w:w="10043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1"/>
        <w:gridCol w:w="2233"/>
        <w:gridCol w:w="2271"/>
        <w:gridCol w:w="1009"/>
        <w:gridCol w:w="2009"/>
      </w:tblGrid>
      <w:tr w:rsidR="006A42B4" w:rsidRPr="005A7186" w:rsidTr="001678C8">
        <w:tc>
          <w:tcPr>
            <w:tcW w:w="2628" w:type="dxa"/>
          </w:tcPr>
          <w:p w:rsidR="006A42B4" w:rsidRPr="005A7186" w:rsidRDefault="006A42B4" w:rsidP="001678C8">
            <w:pPr>
              <w:jc w:val="center"/>
            </w:pPr>
            <w:r w:rsidRPr="005A7186">
              <w:t>Показатели  (оцениваемые параметры)</w:t>
            </w:r>
          </w:p>
        </w:tc>
        <w:tc>
          <w:tcPr>
            <w:tcW w:w="2386" w:type="dxa"/>
          </w:tcPr>
          <w:p w:rsidR="006A42B4" w:rsidRPr="005A7186" w:rsidRDefault="006A42B4" w:rsidP="001678C8">
            <w:pPr>
              <w:jc w:val="center"/>
            </w:pPr>
            <w:r w:rsidRPr="005A7186">
              <w:t>Критерии</w:t>
            </w:r>
          </w:p>
        </w:tc>
        <w:tc>
          <w:tcPr>
            <w:tcW w:w="2474" w:type="dxa"/>
          </w:tcPr>
          <w:p w:rsidR="006A42B4" w:rsidRPr="005A7186" w:rsidRDefault="006A42B4" w:rsidP="001678C8">
            <w:pPr>
              <w:jc w:val="center"/>
            </w:pPr>
            <w:r w:rsidRPr="005A7186">
              <w:t>Степень выраженности оцениваемого качества</w:t>
            </w:r>
          </w:p>
        </w:tc>
        <w:tc>
          <w:tcPr>
            <w:tcW w:w="1192" w:type="dxa"/>
          </w:tcPr>
          <w:p w:rsidR="006A42B4" w:rsidRPr="005A7186" w:rsidRDefault="006A42B4" w:rsidP="001678C8">
            <w:pPr>
              <w:jc w:val="center"/>
            </w:pPr>
            <w:r w:rsidRPr="005A7186">
              <w:t>% / кол-во</w:t>
            </w:r>
          </w:p>
          <w:p w:rsidR="006A42B4" w:rsidRPr="005A7186" w:rsidRDefault="006A42B4" w:rsidP="001678C8">
            <w:pPr>
              <w:jc w:val="center"/>
            </w:pPr>
            <w:r w:rsidRPr="005A7186">
              <w:t xml:space="preserve"> чел.</w:t>
            </w:r>
          </w:p>
        </w:tc>
        <w:tc>
          <w:tcPr>
            <w:tcW w:w="1363" w:type="dxa"/>
          </w:tcPr>
          <w:p w:rsidR="006A42B4" w:rsidRPr="005A7186" w:rsidRDefault="006A42B4" w:rsidP="001678C8">
            <w:pPr>
              <w:jc w:val="center"/>
            </w:pPr>
            <w:r w:rsidRPr="005A7186">
              <w:t>Методы диагностики</w:t>
            </w:r>
          </w:p>
        </w:tc>
      </w:tr>
      <w:tr w:rsidR="006A42B4" w:rsidRPr="005A7186" w:rsidTr="001678C8">
        <w:trPr>
          <w:trHeight w:val="960"/>
        </w:trPr>
        <w:tc>
          <w:tcPr>
            <w:tcW w:w="2628" w:type="dxa"/>
            <w:vMerge w:val="restart"/>
          </w:tcPr>
          <w:p w:rsidR="006A42B4" w:rsidRPr="001678C8" w:rsidRDefault="006A42B4" w:rsidP="00C24A0D">
            <w:pPr>
              <w:rPr>
                <w:b/>
              </w:rPr>
            </w:pPr>
            <w:r w:rsidRPr="001678C8">
              <w:rPr>
                <w:b/>
              </w:rPr>
              <w:t>1.Организационно-волевые качества:</w:t>
            </w:r>
          </w:p>
          <w:p w:rsidR="006A42B4" w:rsidRPr="005A7186" w:rsidRDefault="006A42B4" w:rsidP="00C24A0D">
            <w:r w:rsidRPr="005A7186">
              <w:t>1.1. Терпение</w:t>
            </w:r>
          </w:p>
          <w:p w:rsidR="006A42B4" w:rsidRPr="005A7186" w:rsidRDefault="006A42B4" w:rsidP="001678C8">
            <w:pPr>
              <w:jc w:val="center"/>
            </w:pPr>
          </w:p>
        </w:tc>
        <w:tc>
          <w:tcPr>
            <w:tcW w:w="2386" w:type="dxa"/>
            <w:vMerge w:val="restart"/>
          </w:tcPr>
          <w:p w:rsidR="006A42B4" w:rsidRPr="005A7186" w:rsidRDefault="006A42B4" w:rsidP="001678C8">
            <w:pPr>
              <w:jc w:val="center"/>
            </w:pPr>
          </w:p>
          <w:p w:rsidR="006A42B4" w:rsidRPr="005A7186" w:rsidRDefault="006A42B4" w:rsidP="001678C8">
            <w:pPr>
              <w:jc w:val="both"/>
            </w:pPr>
          </w:p>
          <w:p w:rsidR="006A42B4" w:rsidRPr="005A7186" w:rsidRDefault="006A42B4" w:rsidP="001678C8">
            <w:pPr>
              <w:jc w:val="both"/>
            </w:pPr>
            <w:r w:rsidRPr="005A7186">
              <w:t>Способность выдерживать нагрузки, преодолевать трудности</w:t>
            </w:r>
          </w:p>
        </w:tc>
        <w:tc>
          <w:tcPr>
            <w:tcW w:w="2474" w:type="dxa"/>
          </w:tcPr>
          <w:p w:rsidR="006A42B4" w:rsidRPr="005A7186" w:rsidRDefault="006A42B4" w:rsidP="001678C8">
            <w:pPr>
              <w:jc w:val="both"/>
            </w:pPr>
          </w:p>
          <w:p w:rsidR="006A42B4" w:rsidRPr="005A7186" w:rsidRDefault="006A42B4" w:rsidP="001678C8">
            <w:pPr>
              <w:jc w:val="both"/>
            </w:pPr>
          </w:p>
          <w:p w:rsidR="006A42B4" w:rsidRPr="005A7186" w:rsidRDefault="006A42B4" w:rsidP="001678C8">
            <w:pPr>
              <w:jc w:val="both"/>
            </w:pPr>
            <w:r w:rsidRPr="005A7186">
              <w:t>-терпения хватает меньше чем на ½ занятия</w:t>
            </w:r>
          </w:p>
        </w:tc>
        <w:tc>
          <w:tcPr>
            <w:tcW w:w="119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363" w:type="dxa"/>
            <w:vMerge w:val="restart"/>
          </w:tcPr>
          <w:p w:rsidR="006A42B4" w:rsidRPr="005A7186" w:rsidRDefault="006A42B4" w:rsidP="001678C8">
            <w:pPr>
              <w:jc w:val="center"/>
            </w:pPr>
            <w:r w:rsidRPr="005A7186">
              <w:t>наблюдение</w:t>
            </w:r>
          </w:p>
        </w:tc>
      </w:tr>
      <w:tr w:rsidR="006A42B4" w:rsidRPr="005A7186" w:rsidTr="001678C8">
        <w:trPr>
          <w:trHeight w:val="510"/>
        </w:trPr>
        <w:tc>
          <w:tcPr>
            <w:tcW w:w="2628" w:type="dxa"/>
            <w:vMerge/>
          </w:tcPr>
          <w:p w:rsidR="006A42B4" w:rsidRPr="001678C8" w:rsidRDefault="006A42B4" w:rsidP="00C24A0D">
            <w:pPr>
              <w:rPr>
                <w:b/>
              </w:rPr>
            </w:pPr>
          </w:p>
        </w:tc>
        <w:tc>
          <w:tcPr>
            <w:tcW w:w="2386" w:type="dxa"/>
            <w:vMerge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2474" w:type="dxa"/>
          </w:tcPr>
          <w:p w:rsidR="006A42B4" w:rsidRPr="005A7186" w:rsidRDefault="006A42B4" w:rsidP="001678C8">
            <w:pPr>
              <w:jc w:val="both"/>
            </w:pPr>
            <w:r w:rsidRPr="005A7186">
              <w:t>- терпения хватает больше чем на ½ занятия</w:t>
            </w:r>
          </w:p>
        </w:tc>
        <w:tc>
          <w:tcPr>
            <w:tcW w:w="119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363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390"/>
        </w:trPr>
        <w:tc>
          <w:tcPr>
            <w:tcW w:w="2628" w:type="dxa"/>
            <w:vMerge/>
          </w:tcPr>
          <w:p w:rsidR="006A42B4" w:rsidRPr="001678C8" w:rsidRDefault="006A42B4" w:rsidP="00C24A0D">
            <w:pPr>
              <w:rPr>
                <w:b/>
              </w:rPr>
            </w:pPr>
          </w:p>
        </w:tc>
        <w:tc>
          <w:tcPr>
            <w:tcW w:w="2386" w:type="dxa"/>
            <w:vMerge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2474" w:type="dxa"/>
          </w:tcPr>
          <w:p w:rsidR="006A42B4" w:rsidRPr="005A7186" w:rsidRDefault="006A42B4" w:rsidP="001678C8">
            <w:pPr>
              <w:jc w:val="both"/>
            </w:pPr>
            <w:r w:rsidRPr="005A7186">
              <w:t>- терпения хватает на все занятие</w:t>
            </w:r>
          </w:p>
        </w:tc>
        <w:tc>
          <w:tcPr>
            <w:tcW w:w="119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363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435"/>
        </w:trPr>
        <w:tc>
          <w:tcPr>
            <w:tcW w:w="2628" w:type="dxa"/>
            <w:vMerge w:val="restart"/>
          </w:tcPr>
          <w:p w:rsidR="006A42B4" w:rsidRPr="005A7186" w:rsidRDefault="006A42B4" w:rsidP="00C24A0D">
            <w:r w:rsidRPr="005A7186">
              <w:t>1.2. Воля</w:t>
            </w:r>
          </w:p>
        </w:tc>
        <w:tc>
          <w:tcPr>
            <w:tcW w:w="2386" w:type="dxa"/>
            <w:vMerge w:val="restart"/>
          </w:tcPr>
          <w:p w:rsidR="006A42B4" w:rsidRPr="005A7186" w:rsidRDefault="006A42B4" w:rsidP="001678C8">
            <w:pPr>
              <w:jc w:val="both"/>
            </w:pPr>
            <w:r w:rsidRPr="005A7186">
              <w:t>Способность активно побуждать себя к практическим действиям</w:t>
            </w:r>
          </w:p>
        </w:tc>
        <w:tc>
          <w:tcPr>
            <w:tcW w:w="2474" w:type="dxa"/>
          </w:tcPr>
          <w:p w:rsidR="006A42B4" w:rsidRPr="005A7186" w:rsidRDefault="006A42B4" w:rsidP="001678C8">
            <w:pPr>
              <w:jc w:val="both"/>
            </w:pPr>
            <w:r w:rsidRPr="005A7186">
              <w:t>- волевые усилия побуждаются извне</w:t>
            </w:r>
          </w:p>
        </w:tc>
        <w:tc>
          <w:tcPr>
            <w:tcW w:w="119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363" w:type="dxa"/>
            <w:vMerge w:val="restart"/>
          </w:tcPr>
          <w:p w:rsidR="006A42B4" w:rsidRPr="005A7186" w:rsidRDefault="006A42B4" w:rsidP="001678C8">
            <w:pPr>
              <w:jc w:val="center"/>
            </w:pPr>
            <w:r w:rsidRPr="005A7186">
              <w:t>наблюдение</w:t>
            </w:r>
          </w:p>
        </w:tc>
      </w:tr>
      <w:tr w:rsidR="006A42B4" w:rsidRPr="005A7186" w:rsidTr="001678C8">
        <w:trPr>
          <w:trHeight w:val="135"/>
        </w:trPr>
        <w:tc>
          <w:tcPr>
            <w:tcW w:w="2628" w:type="dxa"/>
            <w:vMerge/>
          </w:tcPr>
          <w:p w:rsidR="006A42B4" w:rsidRPr="005A7186" w:rsidRDefault="006A42B4" w:rsidP="00C24A0D"/>
        </w:tc>
        <w:tc>
          <w:tcPr>
            <w:tcW w:w="2386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474" w:type="dxa"/>
          </w:tcPr>
          <w:p w:rsidR="006A42B4" w:rsidRPr="005A7186" w:rsidRDefault="006A42B4" w:rsidP="001678C8">
            <w:pPr>
              <w:jc w:val="both"/>
            </w:pPr>
            <w:r w:rsidRPr="005A7186">
              <w:t>- иногда самими детьми</w:t>
            </w:r>
          </w:p>
        </w:tc>
        <w:tc>
          <w:tcPr>
            <w:tcW w:w="119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363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330"/>
        </w:trPr>
        <w:tc>
          <w:tcPr>
            <w:tcW w:w="2628" w:type="dxa"/>
            <w:vMerge/>
          </w:tcPr>
          <w:p w:rsidR="006A42B4" w:rsidRPr="005A7186" w:rsidRDefault="006A42B4" w:rsidP="00C24A0D"/>
        </w:tc>
        <w:tc>
          <w:tcPr>
            <w:tcW w:w="2386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474" w:type="dxa"/>
          </w:tcPr>
          <w:p w:rsidR="006A42B4" w:rsidRPr="005A7186" w:rsidRDefault="006A42B4" w:rsidP="001678C8">
            <w:pPr>
              <w:jc w:val="both"/>
            </w:pPr>
            <w:r w:rsidRPr="005A7186">
              <w:t>- всегда самими детьми</w:t>
            </w:r>
          </w:p>
        </w:tc>
        <w:tc>
          <w:tcPr>
            <w:tcW w:w="119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363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645"/>
        </w:trPr>
        <w:tc>
          <w:tcPr>
            <w:tcW w:w="2628" w:type="dxa"/>
            <w:vMerge w:val="restart"/>
          </w:tcPr>
          <w:p w:rsidR="006A42B4" w:rsidRPr="005A7186" w:rsidRDefault="006A42B4" w:rsidP="00C24A0D">
            <w:r w:rsidRPr="005A7186">
              <w:t>1.3. Самоконтроль</w:t>
            </w:r>
          </w:p>
        </w:tc>
        <w:tc>
          <w:tcPr>
            <w:tcW w:w="2386" w:type="dxa"/>
            <w:vMerge w:val="restart"/>
          </w:tcPr>
          <w:p w:rsidR="006A42B4" w:rsidRPr="005A7186" w:rsidRDefault="006A42B4" w:rsidP="001678C8">
            <w:pPr>
              <w:jc w:val="both"/>
            </w:pPr>
            <w:r w:rsidRPr="005A7186">
              <w:t>Умение контролировать свои поступки</w:t>
            </w:r>
          </w:p>
        </w:tc>
        <w:tc>
          <w:tcPr>
            <w:tcW w:w="2474" w:type="dxa"/>
          </w:tcPr>
          <w:p w:rsidR="006A42B4" w:rsidRPr="005A7186" w:rsidRDefault="006A42B4" w:rsidP="001678C8">
            <w:pPr>
              <w:jc w:val="both"/>
            </w:pPr>
            <w:r w:rsidRPr="005A7186">
              <w:t>- находятся постоянно под воздействием контроля извне</w:t>
            </w:r>
          </w:p>
        </w:tc>
        <w:tc>
          <w:tcPr>
            <w:tcW w:w="119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363" w:type="dxa"/>
            <w:vMerge w:val="restart"/>
          </w:tcPr>
          <w:p w:rsidR="006A42B4" w:rsidRPr="005A7186" w:rsidRDefault="006A42B4" w:rsidP="001678C8">
            <w:pPr>
              <w:jc w:val="center"/>
            </w:pPr>
            <w:r w:rsidRPr="005A7186">
              <w:t>наблюдение</w:t>
            </w:r>
          </w:p>
        </w:tc>
      </w:tr>
      <w:tr w:rsidR="006A42B4" w:rsidRPr="005A7186" w:rsidTr="001678C8">
        <w:trPr>
          <w:trHeight w:val="480"/>
        </w:trPr>
        <w:tc>
          <w:tcPr>
            <w:tcW w:w="2628" w:type="dxa"/>
            <w:vMerge/>
          </w:tcPr>
          <w:p w:rsidR="006A42B4" w:rsidRPr="005A7186" w:rsidRDefault="006A42B4" w:rsidP="00C24A0D"/>
        </w:tc>
        <w:tc>
          <w:tcPr>
            <w:tcW w:w="2386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474" w:type="dxa"/>
          </w:tcPr>
          <w:p w:rsidR="006A42B4" w:rsidRPr="005A7186" w:rsidRDefault="006A42B4" w:rsidP="001678C8">
            <w:pPr>
              <w:jc w:val="both"/>
            </w:pPr>
            <w:r w:rsidRPr="005A7186">
              <w:t>- периодически контролируют себя сами</w:t>
            </w:r>
          </w:p>
        </w:tc>
        <w:tc>
          <w:tcPr>
            <w:tcW w:w="119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363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465"/>
        </w:trPr>
        <w:tc>
          <w:tcPr>
            <w:tcW w:w="2628" w:type="dxa"/>
            <w:vMerge/>
          </w:tcPr>
          <w:p w:rsidR="006A42B4" w:rsidRPr="005A7186" w:rsidRDefault="006A42B4" w:rsidP="00C24A0D"/>
        </w:tc>
        <w:tc>
          <w:tcPr>
            <w:tcW w:w="2386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474" w:type="dxa"/>
          </w:tcPr>
          <w:p w:rsidR="006A42B4" w:rsidRPr="005A7186" w:rsidRDefault="006A42B4" w:rsidP="001678C8">
            <w:pPr>
              <w:jc w:val="both"/>
            </w:pPr>
            <w:r w:rsidRPr="005A7186">
              <w:t>- постоянно контролируют себя сами</w:t>
            </w:r>
          </w:p>
        </w:tc>
        <w:tc>
          <w:tcPr>
            <w:tcW w:w="119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363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244"/>
        </w:trPr>
        <w:tc>
          <w:tcPr>
            <w:tcW w:w="2628" w:type="dxa"/>
            <w:vMerge w:val="restart"/>
          </w:tcPr>
          <w:p w:rsidR="006A42B4" w:rsidRPr="001678C8" w:rsidRDefault="006A42B4" w:rsidP="00C24A0D">
            <w:pPr>
              <w:rPr>
                <w:b/>
              </w:rPr>
            </w:pPr>
            <w:r w:rsidRPr="001678C8">
              <w:rPr>
                <w:b/>
              </w:rPr>
              <w:t>2. Ориентационные качества:</w:t>
            </w:r>
          </w:p>
          <w:p w:rsidR="006A42B4" w:rsidRPr="005A7186" w:rsidRDefault="006A42B4" w:rsidP="00C24A0D">
            <w:r w:rsidRPr="005A7186">
              <w:t>2.1. Самооценка</w:t>
            </w:r>
          </w:p>
        </w:tc>
        <w:tc>
          <w:tcPr>
            <w:tcW w:w="2386" w:type="dxa"/>
            <w:vMerge w:val="restart"/>
          </w:tcPr>
          <w:p w:rsidR="006A42B4" w:rsidRPr="005A7186" w:rsidRDefault="006A42B4" w:rsidP="001678C8">
            <w:pPr>
              <w:jc w:val="both"/>
            </w:pPr>
          </w:p>
          <w:p w:rsidR="006A42B4" w:rsidRPr="005A7186" w:rsidRDefault="006A42B4" w:rsidP="001678C8">
            <w:pPr>
              <w:jc w:val="both"/>
            </w:pPr>
            <w:r w:rsidRPr="005A7186">
              <w:t>Способность оценивать себя адекватно реальным достижениям</w:t>
            </w:r>
          </w:p>
        </w:tc>
        <w:tc>
          <w:tcPr>
            <w:tcW w:w="2474" w:type="dxa"/>
          </w:tcPr>
          <w:p w:rsidR="006A42B4" w:rsidRPr="005A7186" w:rsidRDefault="006A42B4" w:rsidP="001678C8">
            <w:pPr>
              <w:jc w:val="both"/>
            </w:pPr>
            <w:r w:rsidRPr="005A7186">
              <w:t>- завышенная</w:t>
            </w:r>
          </w:p>
        </w:tc>
        <w:tc>
          <w:tcPr>
            <w:tcW w:w="119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363" w:type="dxa"/>
            <w:vMerge w:val="restart"/>
          </w:tcPr>
          <w:p w:rsidR="006A42B4" w:rsidRPr="005A7186" w:rsidRDefault="006A42B4" w:rsidP="001678C8">
            <w:pPr>
              <w:jc w:val="center"/>
            </w:pPr>
            <w:r w:rsidRPr="005A7186">
              <w:t>Диагностические тесты</w:t>
            </w:r>
          </w:p>
        </w:tc>
      </w:tr>
      <w:tr w:rsidR="006A42B4" w:rsidRPr="005A7186" w:rsidTr="001678C8">
        <w:trPr>
          <w:trHeight w:val="315"/>
        </w:trPr>
        <w:tc>
          <w:tcPr>
            <w:tcW w:w="2628" w:type="dxa"/>
            <w:vMerge/>
          </w:tcPr>
          <w:p w:rsidR="006A42B4" w:rsidRPr="001678C8" w:rsidRDefault="006A42B4" w:rsidP="00C24A0D">
            <w:pPr>
              <w:rPr>
                <w:b/>
              </w:rPr>
            </w:pPr>
          </w:p>
        </w:tc>
        <w:tc>
          <w:tcPr>
            <w:tcW w:w="2386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474" w:type="dxa"/>
          </w:tcPr>
          <w:p w:rsidR="006A42B4" w:rsidRPr="005A7186" w:rsidRDefault="006A42B4" w:rsidP="001678C8">
            <w:pPr>
              <w:jc w:val="both"/>
            </w:pPr>
            <w:r w:rsidRPr="005A7186">
              <w:t>-заниженная</w:t>
            </w:r>
          </w:p>
        </w:tc>
        <w:tc>
          <w:tcPr>
            <w:tcW w:w="119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363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375"/>
        </w:trPr>
        <w:tc>
          <w:tcPr>
            <w:tcW w:w="2628" w:type="dxa"/>
            <w:vMerge/>
          </w:tcPr>
          <w:p w:rsidR="006A42B4" w:rsidRPr="001678C8" w:rsidRDefault="006A42B4" w:rsidP="00C24A0D">
            <w:pPr>
              <w:rPr>
                <w:b/>
              </w:rPr>
            </w:pPr>
          </w:p>
        </w:tc>
        <w:tc>
          <w:tcPr>
            <w:tcW w:w="2386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474" w:type="dxa"/>
          </w:tcPr>
          <w:p w:rsidR="006A42B4" w:rsidRPr="005A7186" w:rsidRDefault="006A42B4" w:rsidP="001678C8">
            <w:pPr>
              <w:jc w:val="both"/>
            </w:pPr>
            <w:r w:rsidRPr="005A7186">
              <w:t>- нормальная</w:t>
            </w:r>
          </w:p>
        </w:tc>
        <w:tc>
          <w:tcPr>
            <w:tcW w:w="119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363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435"/>
        </w:trPr>
        <w:tc>
          <w:tcPr>
            <w:tcW w:w="2628" w:type="dxa"/>
            <w:vMerge w:val="restart"/>
          </w:tcPr>
          <w:p w:rsidR="006A42B4" w:rsidRPr="005A7186" w:rsidRDefault="006A42B4" w:rsidP="00C24A0D">
            <w:r w:rsidRPr="005A7186">
              <w:t>2.2. Интерес к занятиям в д/о</w:t>
            </w:r>
          </w:p>
        </w:tc>
        <w:tc>
          <w:tcPr>
            <w:tcW w:w="2386" w:type="dxa"/>
            <w:vMerge w:val="restart"/>
          </w:tcPr>
          <w:p w:rsidR="006A42B4" w:rsidRPr="005A7186" w:rsidRDefault="006A42B4" w:rsidP="001678C8">
            <w:pPr>
              <w:jc w:val="both"/>
            </w:pPr>
            <w:r w:rsidRPr="005A7186">
              <w:t>Осознанное участие детей в освоении образовательной программы</w:t>
            </w:r>
          </w:p>
        </w:tc>
        <w:tc>
          <w:tcPr>
            <w:tcW w:w="2474" w:type="dxa"/>
          </w:tcPr>
          <w:p w:rsidR="006A42B4" w:rsidRPr="005A7186" w:rsidRDefault="006A42B4" w:rsidP="001678C8">
            <w:pPr>
              <w:jc w:val="both"/>
            </w:pPr>
            <w:r w:rsidRPr="005A7186">
              <w:t>- интерес продиктован извне</w:t>
            </w:r>
          </w:p>
        </w:tc>
        <w:tc>
          <w:tcPr>
            <w:tcW w:w="119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363" w:type="dxa"/>
            <w:vMerge w:val="restart"/>
          </w:tcPr>
          <w:p w:rsidR="006A42B4" w:rsidRPr="005A7186" w:rsidRDefault="006A42B4" w:rsidP="001678C8">
            <w:pPr>
              <w:jc w:val="center"/>
            </w:pPr>
            <w:r w:rsidRPr="005A7186">
              <w:t>Диагностический тест</w:t>
            </w:r>
          </w:p>
        </w:tc>
      </w:tr>
      <w:tr w:rsidR="006A42B4" w:rsidRPr="005A7186" w:rsidTr="001678C8">
        <w:trPr>
          <w:trHeight w:val="510"/>
        </w:trPr>
        <w:tc>
          <w:tcPr>
            <w:tcW w:w="2628" w:type="dxa"/>
            <w:vMerge/>
          </w:tcPr>
          <w:p w:rsidR="006A42B4" w:rsidRPr="005A7186" w:rsidRDefault="006A42B4" w:rsidP="00C24A0D"/>
        </w:tc>
        <w:tc>
          <w:tcPr>
            <w:tcW w:w="2386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474" w:type="dxa"/>
          </w:tcPr>
          <w:p w:rsidR="006A42B4" w:rsidRPr="005A7186" w:rsidRDefault="006A42B4" w:rsidP="001678C8">
            <w:pPr>
              <w:jc w:val="both"/>
            </w:pPr>
            <w:r w:rsidRPr="005A7186">
              <w:t>- интерес периодически поддерживается самим</w:t>
            </w:r>
          </w:p>
        </w:tc>
        <w:tc>
          <w:tcPr>
            <w:tcW w:w="119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363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630"/>
        </w:trPr>
        <w:tc>
          <w:tcPr>
            <w:tcW w:w="2628" w:type="dxa"/>
            <w:vMerge/>
          </w:tcPr>
          <w:p w:rsidR="006A42B4" w:rsidRPr="005A7186" w:rsidRDefault="006A42B4" w:rsidP="00C24A0D"/>
        </w:tc>
        <w:tc>
          <w:tcPr>
            <w:tcW w:w="2386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474" w:type="dxa"/>
          </w:tcPr>
          <w:p w:rsidR="006A42B4" w:rsidRPr="005A7186" w:rsidRDefault="006A42B4" w:rsidP="001678C8">
            <w:pPr>
              <w:jc w:val="both"/>
            </w:pPr>
            <w:r w:rsidRPr="005A7186">
              <w:t>- интерес постоянно поддерживается самостоятельно</w:t>
            </w:r>
          </w:p>
        </w:tc>
        <w:tc>
          <w:tcPr>
            <w:tcW w:w="119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363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555"/>
        </w:trPr>
        <w:tc>
          <w:tcPr>
            <w:tcW w:w="2628" w:type="dxa"/>
            <w:vMerge w:val="restart"/>
          </w:tcPr>
          <w:p w:rsidR="006A42B4" w:rsidRPr="001678C8" w:rsidRDefault="006A42B4" w:rsidP="00C24A0D">
            <w:pPr>
              <w:rPr>
                <w:b/>
              </w:rPr>
            </w:pPr>
            <w:r w:rsidRPr="001678C8">
              <w:rPr>
                <w:b/>
              </w:rPr>
              <w:t>3. Поведенческие качества:</w:t>
            </w:r>
          </w:p>
          <w:p w:rsidR="006A42B4" w:rsidRPr="005A7186" w:rsidRDefault="006A42B4" w:rsidP="00C24A0D">
            <w:r w:rsidRPr="005A7186">
              <w:t>3.1. Конфликтность</w:t>
            </w:r>
          </w:p>
        </w:tc>
        <w:tc>
          <w:tcPr>
            <w:tcW w:w="2386" w:type="dxa"/>
            <w:vMerge w:val="restart"/>
          </w:tcPr>
          <w:p w:rsidR="006A42B4" w:rsidRPr="005A7186" w:rsidRDefault="006A42B4" w:rsidP="001678C8">
            <w:pPr>
              <w:jc w:val="both"/>
            </w:pPr>
          </w:p>
          <w:p w:rsidR="006A42B4" w:rsidRPr="005A7186" w:rsidRDefault="006A42B4" w:rsidP="001678C8">
            <w:pPr>
              <w:jc w:val="both"/>
            </w:pPr>
            <w:r w:rsidRPr="005A7186">
              <w:t>Отношение детей к столкновению интересов (спору) в процессе взаимодействия</w:t>
            </w:r>
          </w:p>
        </w:tc>
        <w:tc>
          <w:tcPr>
            <w:tcW w:w="2474" w:type="dxa"/>
          </w:tcPr>
          <w:p w:rsidR="006A42B4" w:rsidRPr="005A7186" w:rsidRDefault="006A42B4" w:rsidP="001678C8">
            <w:pPr>
              <w:jc w:val="both"/>
            </w:pPr>
            <w:r w:rsidRPr="005A7186">
              <w:t>- периодически провоцируют конфликты</w:t>
            </w:r>
          </w:p>
        </w:tc>
        <w:tc>
          <w:tcPr>
            <w:tcW w:w="119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363" w:type="dxa"/>
            <w:vMerge w:val="restart"/>
          </w:tcPr>
          <w:p w:rsidR="006A42B4" w:rsidRPr="005A7186" w:rsidRDefault="006A42B4" w:rsidP="001678C8">
            <w:pPr>
              <w:jc w:val="center"/>
            </w:pPr>
            <w:r w:rsidRPr="005A7186">
              <w:t>наблюдение</w:t>
            </w:r>
          </w:p>
        </w:tc>
      </w:tr>
      <w:tr w:rsidR="006A42B4" w:rsidRPr="005A7186" w:rsidTr="001678C8">
        <w:trPr>
          <w:trHeight w:val="705"/>
        </w:trPr>
        <w:tc>
          <w:tcPr>
            <w:tcW w:w="2628" w:type="dxa"/>
            <w:vMerge/>
          </w:tcPr>
          <w:p w:rsidR="006A42B4" w:rsidRPr="001678C8" w:rsidRDefault="006A42B4" w:rsidP="00C24A0D">
            <w:pPr>
              <w:rPr>
                <w:b/>
              </w:rPr>
            </w:pPr>
          </w:p>
        </w:tc>
        <w:tc>
          <w:tcPr>
            <w:tcW w:w="2386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474" w:type="dxa"/>
          </w:tcPr>
          <w:p w:rsidR="006A42B4" w:rsidRPr="005A7186" w:rsidRDefault="006A42B4" w:rsidP="001678C8">
            <w:pPr>
              <w:jc w:val="both"/>
            </w:pPr>
            <w:r w:rsidRPr="005A7186">
              <w:t>- в конфликтах не участвуют, стараются их избегать</w:t>
            </w:r>
          </w:p>
        </w:tc>
        <w:tc>
          <w:tcPr>
            <w:tcW w:w="119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363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435"/>
        </w:trPr>
        <w:tc>
          <w:tcPr>
            <w:tcW w:w="2628" w:type="dxa"/>
            <w:vMerge/>
          </w:tcPr>
          <w:p w:rsidR="006A42B4" w:rsidRPr="001678C8" w:rsidRDefault="006A42B4" w:rsidP="00C24A0D">
            <w:pPr>
              <w:rPr>
                <w:b/>
              </w:rPr>
            </w:pPr>
          </w:p>
        </w:tc>
        <w:tc>
          <w:tcPr>
            <w:tcW w:w="2386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474" w:type="dxa"/>
          </w:tcPr>
          <w:p w:rsidR="006A42B4" w:rsidRPr="005A7186" w:rsidRDefault="006A42B4" w:rsidP="001678C8">
            <w:pPr>
              <w:jc w:val="both"/>
            </w:pPr>
            <w:r w:rsidRPr="005A7186">
              <w:t>- пытаются самостоятельно уладить</w:t>
            </w:r>
          </w:p>
        </w:tc>
        <w:tc>
          <w:tcPr>
            <w:tcW w:w="119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363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420"/>
        </w:trPr>
        <w:tc>
          <w:tcPr>
            <w:tcW w:w="2628" w:type="dxa"/>
            <w:vMerge w:val="restart"/>
          </w:tcPr>
          <w:p w:rsidR="006A42B4" w:rsidRPr="005A7186" w:rsidRDefault="006A42B4" w:rsidP="00C24A0D">
            <w:r w:rsidRPr="005A7186">
              <w:t>3.2. Тип сотрудничества (отношение детей к общим делам д/о)</w:t>
            </w:r>
          </w:p>
        </w:tc>
        <w:tc>
          <w:tcPr>
            <w:tcW w:w="2386" w:type="dxa"/>
            <w:vMerge w:val="restart"/>
          </w:tcPr>
          <w:p w:rsidR="006A42B4" w:rsidRPr="005A7186" w:rsidRDefault="006A42B4" w:rsidP="001678C8">
            <w:pPr>
              <w:jc w:val="both"/>
            </w:pPr>
            <w:r w:rsidRPr="005A7186">
              <w:t>Умение воспринимать общие дела, как свои собственные</w:t>
            </w:r>
          </w:p>
        </w:tc>
        <w:tc>
          <w:tcPr>
            <w:tcW w:w="2474" w:type="dxa"/>
          </w:tcPr>
          <w:p w:rsidR="006A42B4" w:rsidRPr="005A7186" w:rsidRDefault="006A42B4" w:rsidP="001678C8">
            <w:pPr>
              <w:jc w:val="both"/>
            </w:pPr>
            <w:r w:rsidRPr="005A7186">
              <w:t>- избегают участия в общих делах</w:t>
            </w:r>
          </w:p>
        </w:tc>
        <w:tc>
          <w:tcPr>
            <w:tcW w:w="119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363" w:type="dxa"/>
            <w:vMerge w:val="restart"/>
          </w:tcPr>
          <w:p w:rsidR="006A42B4" w:rsidRPr="005A7186" w:rsidRDefault="006A42B4" w:rsidP="001678C8">
            <w:pPr>
              <w:jc w:val="center"/>
            </w:pPr>
            <w:r w:rsidRPr="005A7186">
              <w:t>Наблюдение, рабочие диагностики Н.Е.Щурковой</w:t>
            </w:r>
          </w:p>
        </w:tc>
      </w:tr>
      <w:tr w:rsidR="006A42B4" w:rsidRPr="005A7186" w:rsidTr="001678C8">
        <w:trPr>
          <w:trHeight w:val="480"/>
        </w:trPr>
        <w:tc>
          <w:tcPr>
            <w:tcW w:w="2628" w:type="dxa"/>
            <w:vMerge/>
          </w:tcPr>
          <w:p w:rsidR="006A42B4" w:rsidRPr="005A7186" w:rsidRDefault="006A42B4" w:rsidP="00C24A0D"/>
        </w:tc>
        <w:tc>
          <w:tcPr>
            <w:tcW w:w="2386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474" w:type="dxa"/>
          </w:tcPr>
          <w:p w:rsidR="006A42B4" w:rsidRPr="005A7186" w:rsidRDefault="006A42B4" w:rsidP="001678C8">
            <w:pPr>
              <w:jc w:val="both"/>
            </w:pPr>
            <w:r w:rsidRPr="005A7186">
              <w:t>- участвуют при побуждении извне</w:t>
            </w:r>
          </w:p>
        </w:tc>
        <w:tc>
          <w:tcPr>
            <w:tcW w:w="119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363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  <w:tr w:rsidR="006A42B4" w:rsidRPr="005A7186" w:rsidTr="001678C8">
        <w:trPr>
          <w:trHeight w:val="450"/>
        </w:trPr>
        <w:tc>
          <w:tcPr>
            <w:tcW w:w="2628" w:type="dxa"/>
            <w:vMerge/>
          </w:tcPr>
          <w:p w:rsidR="006A42B4" w:rsidRPr="005A7186" w:rsidRDefault="006A42B4" w:rsidP="00C24A0D"/>
        </w:tc>
        <w:tc>
          <w:tcPr>
            <w:tcW w:w="2386" w:type="dxa"/>
            <w:vMerge/>
          </w:tcPr>
          <w:p w:rsidR="006A42B4" w:rsidRPr="005A7186" w:rsidRDefault="006A42B4" w:rsidP="001678C8">
            <w:pPr>
              <w:jc w:val="both"/>
            </w:pPr>
          </w:p>
        </w:tc>
        <w:tc>
          <w:tcPr>
            <w:tcW w:w="2474" w:type="dxa"/>
          </w:tcPr>
          <w:p w:rsidR="006A42B4" w:rsidRPr="005A7186" w:rsidRDefault="006A42B4" w:rsidP="001678C8">
            <w:pPr>
              <w:jc w:val="both"/>
            </w:pPr>
            <w:r w:rsidRPr="005A7186">
              <w:t>- инициативны в общих делах</w:t>
            </w:r>
          </w:p>
        </w:tc>
        <w:tc>
          <w:tcPr>
            <w:tcW w:w="1192" w:type="dxa"/>
          </w:tcPr>
          <w:p w:rsidR="006A42B4" w:rsidRPr="005A7186" w:rsidRDefault="006A42B4" w:rsidP="001678C8">
            <w:pPr>
              <w:jc w:val="center"/>
            </w:pPr>
          </w:p>
        </w:tc>
        <w:tc>
          <w:tcPr>
            <w:tcW w:w="1363" w:type="dxa"/>
            <w:vMerge/>
          </w:tcPr>
          <w:p w:rsidR="006A42B4" w:rsidRPr="005A7186" w:rsidRDefault="006A42B4" w:rsidP="001678C8">
            <w:pPr>
              <w:jc w:val="center"/>
            </w:pPr>
          </w:p>
        </w:tc>
      </w:tr>
    </w:tbl>
    <w:p w:rsidR="006A42B4" w:rsidRPr="005A7186" w:rsidRDefault="006A42B4" w:rsidP="004E1F43">
      <w:pPr>
        <w:rPr>
          <w:b/>
        </w:rPr>
      </w:pPr>
    </w:p>
    <w:p w:rsidR="006A42B4" w:rsidRPr="005A7186" w:rsidRDefault="006A42B4" w:rsidP="004427CB">
      <w:pPr>
        <w:jc w:val="center"/>
        <w:rPr>
          <w:b/>
        </w:rPr>
      </w:pPr>
      <w:r w:rsidRPr="005A7186">
        <w:rPr>
          <w:b/>
        </w:rPr>
        <w:t>Аттестация учащихся объединения «Технология художественного творчества»</w:t>
      </w:r>
    </w:p>
    <w:p w:rsidR="006A42B4" w:rsidRPr="005A7186" w:rsidRDefault="006A42B4" w:rsidP="004427CB">
      <w:pPr>
        <w:jc w:val="center"/>
      </w:pPr>
    </w:p>
    <w:p w:rsidR="006A42B4" w:rsidRPr="005A7186" w:rsidRDefault="006A42B4" w:rsidP="00AC2659">
      <w:r w:rsidRPr="005A7186">
        <w:rPr>
          <w:b/>
        </w:rPr>
        <w:t>Срок проведения</w:t>
      </w:r>
      <w:r w:rsidRPr="005A7186">
        <w:t xml:space="preserve"> промежуточной (итоговой) аттестации – май 2018 года</w:t>
      </w:r>
    </w:p>
    <w:p w:rsidR="006A42B4" w:rsidRPr="005A7186" w:rsidRDefault="006A42B4" w:rsidP="00AC2659">
      <w:r w:rsidRPr="005A7186">
        <w:rPr>
          <w:b/>
        </w:rPr>
        <w:t>Цель:</w:t>
      </w:r>
      <w:r w:rsidRPr="005A7186">
        <w:t xml:space="preserve"> оценка качества освоения учащимися  программы «</w:t>
      </w:r>
      <w:r w:rsidRPr="005A7186">
        <w:rPr>
          <w:b/>
        </w:rPr>
        <w:t>Технология художественного творчества</w:t>
      </w:r>
      <w:r w:rsidRPr="005A7186">
        <w:t>»</w:t>
      </w:r>
    </w:p>
    <w:p w:rsidR="006A42B4" w:rsidRPr="005A7186" w:rsidRDefault="006A42B4" w:rsidP="00AC2659">
      <w:r w:rsidRPr="005A7186">
        <w:rPr>
          <w:b/>
        </w:rPr>
        <w:t>Форма проведения</w:t>
      </w:r>
      <w:r w:rsidRPr="005A7186">
        <w:t>: Практическая работа. Изготовление объемной модели</w:t>
      </w:r>
    </w:p>
    <w:p w:rsidR="006A42B4" w:rsidRPr="005A7186" w:rsidRDefault="006A42B4" w:rsidP="00AC2659">
      <w:r w:rsidRPr="005A7186">
        <w:t>Изготовление объемной модели. Закрепление знаний, умений и навыков, полученных на занятиях, практическая реализация изделия.</w:t>
      </w:r>
    </w:p>
    <w:p w:rsidR="006A42B4" w:rsidRPr="005A7186" w:rsidRDefault="006A42B4" w:rsidP="00DE47D2">
      <w:r w:rsidRPr="005A7186">
        <w:t>Критерии оценки обследования ЗУН по  «Технология художественного творчества»</w:t>
      </w:r>
    </w:p>
    <w:p w:rsidR="006A42B4" w:rsidRPr="005A7186" w:rsidRDefault="006A42B4" w:rsidP="00AC2659">
      <w:r w:rsidRPr="005A7186"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1417"/>
        <w:gridCol w:w="7195"/>
      </w:tblGrid>
      <w:tr w:rsidR="006A42B4" w:rsidRPr="005A7186" w:rsidTr="00C24A0D">
        <w:tc>
          <w:tcPr>
            <w:tcW w:w="959" w:type="dxa"/>
          </w:tcPr>
          <w:p w:rsidR="006A42B4" w:rsidRPr="005A7186" w:rsidRDefault="006A42B4" w:rsidP="00C24A0D">
            <w:r w:rsidRPr="005A7186">
              <w:t>Баллы</w:t>
            </w:r>
          </w:p>
        </w:tc>
        <w:tc>
          <w:tcPr>
            <w:tcW w:w="1417" w:type="dxa"/>
          </w:tcPr>
          <w:p w:rsidR="006A42B4" w:rsidRPr="005A7186" w:rsidRDefault="006A42B4" w:rsidP="00C24A0D">
            <w:r w:rsidRPr="005A7186">
              <w:t>Уровень</w:t>
            </w:r>
          </w:p>
        </w:tc>
        <w:tc>
          <w:tcPr>
            <w:tcW w:w="7195" w:type="dxa"/>
          </w:tcPr>
          <w:p w:rsidR="006A42B4" w:rsidRPr="005A7186" w:rsidRDefault="006A42B4" w:rsidP="00C24A0D">
            <w:r w:rsidRPr="005A7186">
              <w:t>Критерии</w:t>
            </w:r>
          </w:p>
        </w:tc>
      </w:tr>
      <w:tr w:rsidR="006A42B4" w:rsidRPr="005A7186" w:rsidTr="00C24A0D">
        <w:tc>
          <w:tcPr>
            <w:tcW w:w="959" w:type="dxa"/>
          </w:tcPr>
          <w:p w:rsidR="006A42B4" w:rsidRPr="005A7186" w:rsidRDefault="006A42B4" w:rsidP="00C24A0D">
            <w:r w:rsidRPr="005A7186">
              <w:t>«5»</w:t>
            </w:r>
          </w:p>
        </w:tc>
        <w:tc>
          <w:tcPr>
            <w:tcW w:w="1417" w:type="dxa"/>
          </w:tcPr>
          <w:p w:rsidR="006A42B4" w:rsidRPr="005A7186" w:rsidRDefault="006A42B4" w:rsidP="00C24A0D">
            <w:r w:rsidRPr="005A7186">
              <w:t>высокий</w:t>
            </w:r>
          </w:p>
        </w:tc>
        <w:tc>
          <w:tcPr>
            <w:tcW w:w="7195" w:type="dxa"/>
          </w:tcPr>
          <w:p w:rsidR="006A42B4" w:rsidRPr="005A7186" w:rsidRDefault="006A42B4" w:rsidP="00AC2659">
            <w:pPr>
              <w:pStyle w:val="ListParagraph"/>
              <w:numPr>
                <w:ilvl w:val="0"/>
                <w:numId w:val="20"/>
              </w:numPr>
            </w:pPr>
            <w:r w:rsidRPr="005A7186">
              <w:t>Эстетичность выполнения работы</w:t>
            </w:r>
          </w:p>
          <w:p w:rsidR="006A42B4" w:rsidRPr="005A7186" w:rsidRDefault="006A42B4" w:rsidP="00AC2659">
            <w:pPr>
              <w:pStyle w:val="ListParagraph"/>
              <w:numPr>
                <w:ilvl w:val="0"/>
                <w:numId w:val="20"/>
              </w:numPr>
            </w:pPr>
            <w:r w:rsidRPr="005A7186">
              <w:t>Аккуратность выполнения</w:t>
            </w:r>
          </w:p>
          <w:p w:rsidR="006A42B4" w:rsidRPr="005A7186" w:rsidRDefault="006A42B4" w:rsidP="00AC2659">
            <w:pPr>
              <w:pStyle w:val="ListParagraph"/>
              <w:numPr>
                <w:ilvl w:val="0"/>
                <w:numId w:val="20"/>
              </w:numPr>
            </w:pPr>
            <w:r w:rsidRPr="005A7186">
              <w:t>Самостоятельность выполнения</w:t>
            </w:r>
          </w:p>
          <w:p w:rsidR="006A42B4" w:rsidRPr="005A7186" w:rsidRDefault="006A42B4" w:rsidP="00C24A0D">
            <w:pPr>
              <w:pStyle w:val="ListParagraph"/>
              <w:numPr>
                <w:ilvl w:val="0"/>
                <w:numId w:val="20"/>
              </w:numPr>
            </w:pPr>
            <w:r w:rsidRPr="005A7186">
              <w:t>Правила техники безопасности (соблюдение)</w:t>
            </w:r>
          </w:p>
        </w:tc>
      </w:tr>
      <w:tr w:rsidR="006A42B4" w:rsidRPr="005A7186" w:rsidTr="00C24A0D">
        <w:tc>
          <w:tcPr>
            <w:tcW w:w="959" w:type="dxa"/>
          </w:tcPr>
          <w:p w:rsidR="006A42B4" w:rsidRPr="005A7186" w:rsidRDefault="006A42B4" w:rsidP="00C24A0D">
            <w:r w:rsidRPr="005A7186">
              <w:t>«4»</w:t>
            </w:r>
          </w:p>
        </w:tc>
        <w:tc>
          <w:tcPr>
            <w:tcW w:w="1417" w:type="dxa"/>
          </w:tcPr>
          <w:p w:rsidR="006A42B4" w:rsidRPr="005A7186" w:rsidRDefault="006A42B4" w:rsidP="00C24A0D">
            <w:r w:rsidRPr="005A7186">
              <w:t>средний</w:t>
            </w:r>
          </w:p>
        </w:tc>
        <w:tc>
          <w:tcPr>
            <w:tcW w:w="7195" w:type="dxa"/>
          </w:tcPr>
          <w:p w:rsidR="006A42B4" w:rsidRPr="005A7186" w:rsidRDefault="006A42B4" w:rsidP="00C24A0D">
            <w:r w:rsidRPr="005A7186">
              <w:t xml:space="preserve">     1.Эстетичность выполнения</w:t>
            </w:r>
          </w:p>
          <w:p w:rsidR="006A42B4" w:rsidRPr="005A7186" w:rsidRDefault="006A42B4" w:rsidP="00C24A0D">
            <w:r w:rsidRPr="005A7186">
              <w:t xml:space="preserve">     2.Аккуратность выполнения</w:t>
            </w:r>
          </w:p>
          <w:p w:rsidR="006A42B4" w:rsidRPr="005A7186" w:rsidRDefault="006A42B4" w:rsidP="00DE47D2">
            <w:r w:rsidRPr="005A7186">
              <w:t xml:space="preserve">     3.Затруднения и незначительные затруднения в изготовлении изделия</w:t>
            </w:r>
          </w:p>
        </w:tc>
      </w:tr>
      <w:tr w:rsidR="006A42B4" w:rsidRPr="005A7186" w:rsidTr="00C24A0D">
        <w:tc>
          <w:tcPr>
            <w:tcW w:w="959" w:type="dxa"/>
          </w:tcPr>
          <w:p w:rsidR="006A42B4" w:rsidRPr="005A7186" w:rsidRDefault="006A42B4" w:rsidP="00C24A0D">
            <w:r w:rsidRPr="005A7186">
              <w:t>«3»</w:t>
            </w:r>
          </w:p>
        </w:tc>
        <w:tc>
          <w:tcPr>
            <w:tcW w:w="1417" w:type="dxa"/>
          </w:tcPr>
          <w:p w:rsidR="006A42B4" w:rsidRPr="005A7186" w:rsidRDefault="006A42B4" w:rsidP="00C24A0D">
            <w:r w:rsidRPr="005A7186">
              <w:t>«низкий»</w:t>
            </w:r>
          </w:p>
        </w:tc>
        <w:tc>
          <w:tcPr>
            <w:tcW w:w="7195" w:type="dxa"/>
          </w:tcPr>
          <w:p w:rsidR="006A42B4" w:rsidRPr="005A7186" w:rsidRDefault="006A42B4" w:rsidP="00C24A0D">
            <w:r w:rsidRPr="005A7186">
              <w:t xml:space="preserve">     1.Эстетичность не соответствует нормам</w:t>
            </w:r>
          </w:p>
          <w:p w:rsidR="006A42B4" w:rsidRPr="005A7186" w:rsidRDefault="006A42B4" w:rsidP="00C24A0D">
            <w:r w:rsidRPr="005A7186">
              <w:t xml:space="preserve">     2.Нет аккуратности выполняемой работы</w:t>
            </w:r>
          </w:p>
          <w:p w:rsidR="006A42B4" w:rsidRPr="005A7186" w:rsidRDefault="006A42B4" w:rsidP="00C24A0D">
            <w:r w:rsidRPr="005A7186">
              <w:t xml:space="preserve">     3.Встречаются ошибки </w:t>
            </w:r>
          </w:p>
        </w:tc>
      </w:tr>
    </w:tbl>
    <w:p w:rsidR="006A42B4" w:rsidRPr="005A7186" w:rsidRDefault="006A42B4" w:rsidP="004E1F43">
      <w:pPr>
        <w:rPr>
          <w:b/>
        </w:rPr>
      </w:pPr>
    </w:p>
    <w:p w:rsidR="006A42B4" w:rsidRPr="005A7186" w:rsidRDefault="006A42B4" w:rsidP="004E1F43">
      <w:pPr>
        <w:rPr>
          <w:b/>
        </w:rPr>
      </w:pPr>
    </w:p>
    <w:p w:rsidR="006A42B4" w:rsidRPr="005A7186" w:rsidRDefault="006A42B4" w:rsidP="004427CB">
      <w:pPr>
        <w:jc w:val="center"/>
      </w:pPr>
      <w:r w:rsidRPr="005A7186">
        <w:rPr>
          <w:b/>
        </w:rPr>
        <w:t>7. СПИСОК ЛИТЕРАТУРЫ</w:t>
      </w:r>
    </w:p>
    <w:p w:rsidR="006A42B4" w:rsidRPr="005A7186" w:rsidRDefault="006A42B4" w:rsidP="004E1F43">
      <w:pPr>
        <w:ind w:firstLine="720"/>
        <w:rPr>
          <w:b/>
        </w:rPr>
      </w:pPr>
    </w:p>
    <w:p w:rsidR="006A42B4" w:rsidRPr="005A7186" w:rsidRDefault="006A42B4" w:rsidP="004427CB">
      <w:pPr>
        <w:pStyle w:val="NoSpacing"/>
        <w:rPr>
          <w:rFonts w:ascii="Times New Roman" w:hAnsi="Times New Roman"/>
          <w:b/>
          <w:sz w:val="24"/>
          <w:szCs w:val="24"/>
        </w:rPr>
      </w:pPr>
      <w:r w:rsidRPr="005A7186">
        <w:rPr>
          <w:rFonts w:ascii="Times New Roman" w:hAnsi="Times New Roman"/>
          <w:b/>
          <w:sz w:val="24"/>
          <w:szCs w:val="24"/>
        </w:rPr>
        <w:t>Литература для педагогов</w:t>
      </w:r>
    </w:p>
    <w:p w:rsidR="006A42B4" w:rsidRPr="005A7186" w:rsidRDefault="006A42B4" w:rsidP="004E1F43">
      <w:pPr>
        <w:autoSpaceDE w:val="0"/>
        <w:autoSpaceDN w:val="0"/>
        <w:adjustRightInd w:val="0"/>
      </w:pPr>
    </w:p>
    <w:p w:rsidR="006A42B4" w:rsidRPr="005A7186" w:rsidRDefault="006A42B4" w:rsidP="004E1F43">
      <w:pPr>
        <w:autoSpaceDE w:val="0"/>
        <w:autoSpaceDN w:val="0"/>
        <w:adjustRightInd w:val="0"/>
      </w:pPr>
      <w:r w:rsidRPr="005A7186">
        <w:t>-Нагибина М. И. Чудеса из ткани своими руками. Популярное пособие для родителей и педагогов./Художники М. В. Душин, В. Н. Куров.- Ярославль: «Академия развития», 1997.</w:t>
      </w:r>
    </w:p>
    <w:p w:rsidR="006A42B4" w:rsidRPr="005A7186" w:rsidRDefault="006A42B4" w:rsidP="004E1F43">
      <w:pPr>
        <w:autoSpaceDE w:val="0"/>
        <w:autoSpaceDN w:val="0"/>
        <w:adjustRightInd w:val="0"/>
      </w:pPr>
      <w:r w:rsidRPr="005A7186">
        <w:t>-Гукасова А. М. Рукоделие в начальных классах.- М.: Просвещение, 1985.</w:t>
      </w:r>
    </w:p>
    <w:p w:rsidR="006A42B4" w:rsidRPr="005A7186" w:rsidRDefault="006A42B4" w:rsidP="004E1F43">
      <w:pPr>
        <w:autoSpaceDE w:val="0"/>
        <w:autoSpaceDN w:val="0"/>
        <w:adjustRightInd w:val="0"/>
      </w:pPr>
      <w:r w:rsidRPr="005A7186">
        <w:t>-Кузьмина М. Азбука плетения. М.: Легпромбытиздат, 1991.</w:t>
      </w:r>
    </w:p>
    <w:p w:rsidR="006A42B4" w:rsidRPr="005A7186" w:rsidRDefault="006A42B4" w:rsidP="004E1F4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4E1F43">
      <w:pPr>
        <w:autoSpaceDE w:val="0"/>
        <w:autoSpaceDN w:val="0"/>
        <w:adjustRightInd w:val="0"/>
      </w:pPr>
      <w:r w:rsidRPr="005A7186">
        <w:t>Дополнительная литература</w:t>
      </w:r>
    </w:p>
    <w:p w:rsidR="006A42B4" w:rsidRPr="005A7186" w:rsidRDefault="006A42B4" w:rsidP="004E1F43">
      <w:pPr>
        <w:autoSpaceDE w:val="0"/>
        <w:autoSpaceDN w:val="0"/>
        <w:adjustRightInd w:val="0"/>
      </w:pPr>
      <w:r w:rsidRPr="005A7186">
        <w:t>Методическая копилка учителя Аппликационные работы Учебник</w:t>
      </w:r>
    </w:p>
    <w:p w:rsidR="006A42B4" w:rsidRPr="005A7186" w:rsidRDefault="006A42B4" w:rsidP="004E1F43">
      <w:pPr>
        <w:autoSpaceDE w:val="0"/>
        <w:autoSpaceDN w:val="0"/>
        <w:adjustRightInd w:val="0"/>
      </w:pPr>
      <w:r w:rsidRPr="005A7186">
        <w:t>Основы трудового обучения Журнал «Делаем сами»2010г</w:t>
      </w:r>
    </w:p>
    <w:p w:rsidR="006A42B4" w:rsidRPr="005A7186" w:rsidRDefault="006A42B4" w:rsidP="004E1F43">
      <w:pPr>
        <w:autoSpaceDE w:val="0"/>
        <w:autoSpaceDN w:val="0"/>
        <w:adjustRightInd w:val="0"/>
      </w:pPr>
      <w:r w:rsidRPr="005A7186">
        <w:t>Мир игрушек и поделок ОВ Парулина2000г</w:t>
      </w:r>
    </w:p>
    <w:p w:rsidR="006A42B4" w:rsidRPr="005A7186" w:rsidRDefault="006A42B4" w:rsidP="004E1F43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A42B4" w:rsidRPr="005A7186" w:rsidRDefault="006A42B4" w:rsidP="004E1F43">
      <w:pPr>
        <w:pStyle w:val="NoSpacing"/>
        <w:rPr>
          <w:rFonts w:ascii="Times New Roman" w:hAnsi="Times New Roman"/>
          <w:b/>
          <w:sz w:val="24"/>
          <w:szCs w:val="24"/>
        </w:rPr>
      </w:pPr>
      <w:r w:rsidRPr="005A7186">
        <w:rPr>
          <w:rFonts w:ascii="Times New Roman" w:hAnsi="Times New Roman"/>
          <w:b/>
          <w:sz w:val="24"/>
          <w:szCs w:val="24"/>
        </w:rPr>
        <w:t>Литература для учащихся</w:t>
      </w:r>
    </w:p>
    <w:p w:rsidR="006A42B4" w:rsidRPr="005A7186" w:rsidRDefault="006A42B4" w:rsidP="004E1F43">
      <w:pPr>
        <w:autoSpaceDE w:val="0"/>
        <w:autoSpaceDN w:val="0"/>
        <w:adjustRightInd w:val="0"/>
      </w:pPr>
      <w:r w:rsidRPr="005A7186">
        <w:t xml:space="preserve"> </w:t>
      </w:r>
    </w:p>
    <w:p w:rsidR="006A42B4" w:rsidRPr="005A7186" w:rsidRDefault="006A42B4" w:rsidP="004E1F43">
      <w:pPr>
        <w:autoSpaceDE w:val="0"/>
        <w:autoSpaceDN w:val="0"/>
        <w:adjustRightInd w:val="0"/>
      </w:pPr>
      <w:r w:rsidRPr="005A7186">
        <w:t>-Андронова Л. А. Лоскутная мозаика. М.: «Школа- Пресс», 1993.</w:t>
      </w:r>
    </w:p>
    <w:p w:rsidR="006A42B4" w:rsidRPr="005A7186" w:rsidRDefault="006A42B4" w:rsidP="004E1F43">
      <w:pPr>
        <w:autoSpaceDE w:val="0"/>
        <w:autoSpaceDN w:val="0"/>
        <w:adjustRightInd w:val="0"/>
      </w:pPr>
      <w:r w:rsidRPr="005A7186">
        <w:t>-Баева Т. Путешествие в Антресолию, или чудесное превращение перчаток в …- М.: СП «Орбита», 1990.</w:t>
      </w:r>
    </w:p>
    <w:p w:rsidR="006A42B4" w:rsidRPr="005A7186" w:rsidRDefault="006A42B4" w:rsidP="004E1F43">
      <w:pPr>
        <w:autoSpaceDE w:val="0"/>
        <w:autoSpaceDN w:val="0"/>
        <w:adjustRightInd w:val="0"/>
      </w:pPr>
      <w:r w:rsidRPr="005A7186">
        <w:t>-Тарасенко С. Ф. Забавные поделки- М.: Просвещение, 1992.</w:t>
      </w:r>
    </w:p>
    <w:p w:rsidR="006A42B4" w:rsidRPr="005A7186" w:rsidRDefault="006A42B4" w:rsidP="004E1F43">
      <w:pPr>
        <w:autoSpaceDE w:val="0"/>
        <w:autoSpaceDN w:val="0"/>
        <w:adjustRightInd w:val="0"/>
      </w:pPr>
      <w:r w:rsidRPr="005A7186">
        <w:t>-Учимся лепить и рисовать (Серия «От простого к сложному»)-СПб.: Кристалл; Валери СПб, 1997.</w:t>
      </w:r>
    </w:p>
    <w:p w:rsidR="006A42B4" w:rsidRPr="005A7186" w:rsidRDefault="006A42B4" w:rsidP="004E1F43">
      <w:pPr>
        <w:autoSpaceDE w:val="0"/>
        <w:autoSpaceDN w:val="0"/>
        <w:adjustRightInd w:val="0"/>
      </w:pPr>
      <w:r w:rsidRPr="005A7186">
        <w:t>-Кард В. А., Петров С. К. Сказки из пластилина. /Обложка художника Н. Обедковой.- СПб.: ЗАО «Валери СПб», 1997.</w:t>
      </w:r>
    </w:p>
    <w:p w:rsidR="006A42B4" w:rsidRPr="005A7186" w:rsidRDefault="006A42B4" w:rsidP="004E1F43">
      <w:pPr>
        <w:autoSpaceDE w:val="0"/>
        <w:autoSpaceDN w:val="0"/>
        <w:adjustRightInd w:val="0"/>
      </w:pPr>
      <w:r w:rsidRPr="005A7186">
        <w:t>-Машинистов В. Г. Дидактический материал по трудовому обучению: Пособие для учащихся 2 кл. четырёхлет. Нач. шк.- М.: Просвещение, 1991.</w:t>
      </w:r>
    </w:p>
    <w:p w:rsidR="006A42B4" w:rsidRPr="005A7186" w:rsidRDefault="006A42B4" w:rsidP="00DE47D2">
      <w:pPr>
        <w:autoSpaceDE w:val="0"/>
        <w:autoSpaceDN w:val="0"/>
        <w:adjustRightInd w:val="0"/>
      </w:pPr>
      <w:r w:rsidRPr="005A7186">
        <w:t xml:space="preserve">-Машинистов В. Г. Дидактический материал по трудовому обучению: Пособие для учащихся 3 кл. четырёхлет. Нач. шк.- М.: Просвещение, 1990. </w:t>
      </w:r>
    </w:p>
    <w:p w:rsidR="006A42B4" w:rsidRPr="005A7186" w:rsidRDefault="006A42B4" w:rsidP="004E1F43">
      <w:pPr>
        <w:pStyle w:val="NoSpacing"/>
        <w:rPr>
          <w:rFonts w:ascii="Times New Roman" w:hAnsi="Times New Roman"/>
          <w:b/>
          <w:sz w:val="24"/>
          <w:szCs w:val="24"/>
        </w:rPr>
      </w:pPr>
      <w:r w:rsidRPr="005A7186">
        <w:rPr>
          <w:rFonts w:ascii="Times New Roman" w:hAnsi="Times New Roman"/>
          <w:b/>
          <w:sz w:val="24"/>
          <w:szCs w:val="24"/>
        </w:rPr>
        <w:t>Использованные сайты</w:t>
      </w:r>
    </w:p>
    <w:p w:rsidR="006A42B4" w:rsidRPr="005A7186" w:rsidRDefault="006A42B4" w:rsidP="004E1F43">
      <w:r w:rsidRPr="005A7186">
        <w:t>Общие образовательные сайты:</w:t>
      </w:r>
    </w:p>
    <w:p w:rsidR="006A42B4" w:rsidRPr="005A7186" w:rsidRDefault="006A42B4" w:rsidP="004E1F43">
      <w:pPr>
        <w:ind w:left="540"/>
      </w:pPr>
      <w:hyperlink r:id="rId8" w:tgtFrame="_parent" w:history="1">
        <w:r w:rsidRPr="005A7186">
          <w:rPr>
            <w:rStyle w:val="Hyperlink"/>
            <w:color w:val="auto"/>
            <w:lang w:val="en-US"/>
          </w:rPr>
          <w:t>www</w:t>
        </w:r>
      </w:hyperlink>
      <w:hyperlink r:id="rId9" w:tgtFrame="_parent" w:history="1">
        <w:r w:rsidRPr="005A7186">
          <w:rPr>
            <w:rStyle w:val="Hyperlink"/>
            <w:color w:val="auto"/>
          </w:rPr>
          <w:t>.</w:t>
        </w:r>
      </w:hyperlink>
      <w:hyperlink r:id="rId10" w:tgtFrame="_parent" w:history="1">
        <w:r w:rsidRPr="005A7186">
          <w:rPr>
            <w:rStyle w:val="Hyperlink"/>
            <w:color w:val="auto"/>
            <w:lang w:val="en-US"/>
          </w:rPr>
          <w:t>edu</w:t>
        </w:r>
      </w:hyperlink>
      <w:hyperlink r:id="rId11" w:tgtFrame="_parent" w:history="1">
        <w:r w:rsidRPr="005A7186">
          <w:rPr>
            <w:rStyle w:val="Hyperlink"/>
            <w:color w:val="auto"/>
          </w:rPr>
          <w:t>.</w:t>
        </w:r>
      </w:hyperlink>
      <w:hyperlink r:id="rId12" w:tgtFrame="_parent" w:history="1">
        <w:r w:rsidRPr="005A7186">
          <w:rPr>
            <w:rStyle w:val="Hyperlink"/>
            <w:color w:val="auto"/>
            <w:lang w:val="en-US"/>
          </w:rPr>
          <w:t>ru</w:t>
        </w:r>
      </w:hyperlink>
      <w:r w:rsidRPr="005A7186">
        <w:t xml:space="preserve"> федеральный портал Российское образование</w:t>
      </w:r>
    </w:p>
    <w:p w:rsidR="006A42B4" w:rsidRPr="005A7186" w:rsidRDefault="006A42B4" w:rsidP="004E1F43">
      <w:pPr>
        <w:ind w:left="540"/>
      </w:pPr>
      <w:hyperlink r:id="rId13" w:tgtFrame="_parent" w:history="1">
        <w:r w:rsidRPr="005A7186">
          <w:rPr>
            <w:rStyle w:val="Hyperlink"/>
            <w:color w:val="auto"/>
            <w:lang w:val="en-US"/>
          </w:rPr>
          <w:t>www</w:t>
        </w:r>
      </w:hyperlink>
      <w:hyperlink r:id="rId14" w:tgtFrame="_parent" w:history="1">
        <w:r w:rsidRPr="005A7186">
          <w:rPr>
            <w:rStyle w:val="Hyperlink"/>
            <w:color w:val="auto"/>
          </w:rPr>
          <w:t>.</w:t>
        </w:r>
      </w:hyperlink>
      <w:hyperlink r:id="rId15" w:tgtFrame="_parent" w:history="1">
        <w:r w:rsidRPr="005A7186">
          <w:rPr>
            <w:rStyle w:val="Hyperlink"/>
            <w:color w:val="auto"/>
            <w:lang w:val="en-US"/>
          </w:rPr>
          <w:t>school</w:t>
        </w:r>
      </w:hyperlink>
      <w:hyperlink r:id="rId16" w:tgtFrame="_parent" w:history="1">
        <w:r w:rsidRPr="005A7186">
          <w:rPr>
            <w:rStyle w:val="Hyperlink"/>
            <w:color w:val="auto"/>
          </w:rPr>
          <w:t>-</w:t>
        </w:r>
      </w:hyperlink>
      <w:hyperlink r:id="rId17" w:tgtFrame="_parent" w:history="1">
        <w:r w:rsidRPr="005A7186">
          <w:rPr>
            <w:rStyle w:val="Hyperlink"/>
            <w:color w:val="auto"/>
            <w:lang w:val="en-US"/>
          </w:rPr>
          <w:t>collection</w:t>
        </w:r>
      </w:hyperlink>
      <w:hyperlink r:id="rId18" w:tgtFrame="_parent" w:history="1">
        <w:r w:rsidRPr="005A7186">
          <w:rPr>
            <w:rStyle w:val="Hyperlink"/>
            <w:color w:val="auto"/>
          </w:rPr>
          <w:t>.</w:t>
        </w:r>
      </w:hyperlink>
      <w:hyperlink r:id="rId19" w:tgtFrame="_parent" w:history="1">
        <w:r w:rsidRPr="005A7186">
          <w:rPr>
            <w:rStyle w:val="Hyperlink"/>
            <w:color w:val="auto"/>
            <w:lang w:val="en-US"/>
          </w:rPr>
          <w:t>edu</w:t>
        </w:r>
      </w:hyperlink>
      <w:hyperlink r:id="rId20" w:tgtFrame="_parent" w:history="1">
        <w:r w:rsidRPr="005A7186">
          <w:rPr>
            <w:rStyle w:val="Hyperlink"/>
            <w:color w:val="auto"/>
          </w:rPr>
          <w:t>.</w:t>
        </w:r>
      </w:hyperlink>
      <w:hyperlink r:id="rId21" w:tgtFrame="_parent" w:history="1">
        <w:r w:rsidRPr="005A7186">
          <w:rPr>
            <w:rStyle w:val="Hyperlink"/>
            <w:color w:val="auto"/>
            <w:lang w:val="en-US"/>
          </w:rPr>
          <w:t>ru</w:t>
        </w:r>
      </w:hyperlink>
    </w:p>
    <w:p w:rsidR="006A42B4" w:rsidRPr="005A7186" w:rsidRDefault="006A42B4" w:rsidP="004E1F43">
      <w:pPr>
        <w:ind w:left="540"/>
      </w:pPr>
      <w:hyperlink r:id="rId22" w:tgtFrame="_parent" w:history="1">
        <w:r w:rsidRPr="005A7186">
          <w:rPr>
            <w:rStyle w:val="Hyperlink"/>
            <w:color w:val="auto"/>
            <w:lang w:val="en-US"/>
          </w:rPr>
          <w:t>www</w:t>
        </w:r>
        <w:r w:rsidRPr="005A7186">
          <w:rPr>
            <w:rStyle w:val="Hyperlink"/>
            <w:color w:val="auto"/>
          </w:rPr>
          <w:t>.</w:t>
        </w:r>
        <w:r w:rsidRPr="005A7186">
          <w:rPr>
            <w:rStyle w:val="Hyperlink"/>
            <w:color w:val="auto"/>
            <w:lang w:val="en-US"/>
          </w:rPr>
          <w:t>school</w:t>
        </w:r>
        <w:r w:rsidRPr="005A7186">
          <w:rPr>
            <w:rStyle w:val="Hyperlink"/>
            <w:color w:val="auto"/>
          </w:rPr>
          <w:t>.</w:t>
        </w:r>
        <w:r w:rsidRPr="005A7186">
          <w:rPr>
            <w:rStyle w:val="Hyperlink"/>
            <w:color w:val="auto"/>
            <w:lang w:val="en-US"/>
          </w:rPr>
          <w:t>edu</w:t>
        </w:r>
        <w:r w:rsidRPr="005A7186">
          <w:rPr>
            <w:rStyle w:val="Hyperlink"/>
            <w:color w:val="auto"/>
          </w:rPr>
          <w:t>.</w:t>
        </w:r>
        <w:r w:rsidRPr="005A7186">
          <w:rPr>
            <w:rStyle w:val="Hyperlink"/>
            <w:color w:val="auto"/>
            <w:lang w:val="en-US"/>
          </w:rPr>
          <w:t>ru</w:t>
        </w:r>
      </w:hyperlink>
    </w:p>
    <w:p w:rsidR="006A42B4" w:rsidRPr="005A7186" w:rsidRDefault="006A42B4" w:rsidP="004E1F43">
      <w:pPr>
        <w:ind w:left="540"/>
      </w:pPr>
      <w:hyperlink r:id="rId23" w:tgtFrame="_parent" w:history="1">
        <w:r w:rsidRPr="005A7186">
          <w:rPr>
            <w:rStyle w:val="Hyperlink"/>
            <w:color w:val="auto"/>
            <w:lang w:val="en-US"/>
          </w:rPr>
          <w:t>www</w:t>
        </w:r>
        <w:r w:rsidRPr="005A7186">
          <w:rPr>
            <w:rStyle w:val="Hyperlink"/>
            <w:color w:val="auto"/>
          </w:rPr>
          <w:t>.</w:t>
        </w:r>
        <w:r w:rsidRPr="005A7186">
          <w:rPr>
            <w:rStyle w:val="Hyperlink"/>
            <w:color w:val="auto"/>
            <w:lang w:val="en-US"/>
          </w:rPr>
          <w:t>mon</w:t>
        </w:r>
        <w:r w:rsidRPr="005A7186">
          <w:rPr>
            <w:rStyle w:val="Hyperlink"/>
            <w:color w:val="auto"/>
          </w:rPr>
          <w:t>.</w:t>
        </w:r>
        <w:r w:rsidRPr="005A7186">
          <w:rPr>
            <w:rStyle w:val="Hyperlink"/>
            <w:color w:val="auto"/>
            <w:lang w:val="en-US"/>
          </w:rPr>
          <w:t>tatar</w:t>
        </w:r>
        <w:r w:rsidRPr="005A7186">
          <w:rPr>
            <w:rStyle w:val="Hyperlink"/>
            <w:color w:val="auto"/>
          </w:rPr>
          <w:t>.</w:t>
        </w:r>
        <w:r w:rsidRPr="005A7186">
          <w:rPr>
            <w:rStyle w:val="Hyperlink"/>
            <w:color w:val="auto"/>
            <w:lang w:val="en-US"/>
          </w:rPr>
          <w:t>ru</w:t>
        </w:r>
      </w:hyperlink>
      <w:r w:rsidRPr="005A7186">
        <w:t xml:space="preserve"> </w:t>
      </w:r>
    </w:p>
    <w:p w:rsidR="006A42B4" w:rsidRPr="005A7186" w:rsidRDefault="006A42B4" w:rsidP="004E1F43">
      <w:pPr>
        <w:ind w:left="540"/>
      </w:pPr>
      <w:hyperlink r:id="rId24" w:tgtFrame="_parent" w:history="1">
        <w:r w:rsidRPr="005A7186">
          <w:rPr>
            <w:rStyle w:val="Hyperlink"/>
            <w:color w:val="auto"/>
            <w:lang w:val="en-US"/>
          </w:rPr>
          <w:t>www</w:t>
        </w:r>
      </w:hyperlink>
      <w:hyperlink r:id="rId25" w:tgtFrame="_parent" w:history="1">
        <w:r w:rsidRPr="005A7186">
          <w:rPr>
            <w:rStyle w:val="Hyperlink"/>
            <w:color w:val="auto"/>
          </w:rPr>
          <w:t>.</w:t>
        </w:r>
      </w:hyperlink>
      <w:hyperlink r:id="rId26" w:tgtFrame="_parent" w:history="1">
        <w:r w:rsidRPr="005A7186">
          <w:rPr>
            <w:rStyle w:val="Hyperlink"/>
            <w:color w:val="auto"/>
            <w:lang w:val="en-US"/>
          </w:rPr>
          <w:t>kidsworld</w:t>
        </w:r>
      </w:hyperlink>
      <w:hyperlink r:id="rId27" w:tgtFrame="_parent" w:history="1">
        <w:r w:rsidRPr="005A7186">
          <w:rPr>
            <w:rStyle w:val="Hyperlink"/>
            <w:color w:val="auto"/>
          </w:rPr>
          <w:t>.</w:t>
        </w:r>
      </w:hyperlink>
      <w:hyperlink r:id="rId28" w:tgtFrame="_parent" w:history="1">
        <w:r w:rsidRPr="005A7186">
          <w:rPr>
            <w:rStyle w:val="Hyperlink"/>
            <w:color w:val="auto"/>
            <w:lang w:val="en-US"/>
          </w:rPr>
          <w:t>ru</w:t>
        </w:r>
      </w:hyperlink>
      <w:hyperlink r:id="rId29" w:tgtFrame="_parent" w:history="1">
        <w:r w:rsidRPr="005A7186">
          <w:rPr>
            <w:rStyle w:val="Hyperlink"/>
            <w:color w:val="auto"/>
          </w:rPr>
          <w:t xml:space="preserve"> </w:t>
        </w:r>
      </w:hyperlink>
      <w:r w:rsidRPr="005A7186">
        <w:t xml:space="preserve"> дополнительное образование детей</w:t>
      </w:r>
    </w:p>
    <w:p w:rsidR="006A42B4" w:rsidRPr="005A7186" w:rsidRDefault="006A42B4" w:rsidP="004E1F43">
      <w:pPr>
        <w:ind w:left="540"/>
      </w:pPr>
      <w:hyperlink r:id="rId30" w:tgtFrame="_parent" w:history="1">
        <w:r w:rsidRPr="005A7186">
          <w:rPr>
            <w:rStyle w:val="Hyperlink"/>
            <w:color w:val="auto"/>
            <w:lang w:val="en-US"/>
          </w:rPr>
          <w:t>www</w:t>
        </w:r>
      </w:hyperlink>
      <w:hyperlink r:id="rId31" w:tgtFrame="_parent" w:history="1">
        <w:r w:rsidRPr="005A7186">
          <w:rPr>
            <w:rStyle w:val="Hyperlink"/>
            <w:color w:val="auto"/>
          </w:rPr>
          <w:t>.</w:t>
        </w:r>
      </w:hyperlink>
      <w:hyperlink r:id="rId32" w:tgtFrame="_parent" w:history="1">
        <w:r w:rsidRPr="005A7186">
          <w:rPr>
            <w:rStyle w:val="Hyperlink"/>
            <w:color w:val="auto"/>
            <w:lang w:val="en-US"/>
          </w:rPr>
          <w:t>gorski</w:t>
        </w:r>
      </w:hyperlink>
      <w:hyperlink r:id="rId33" w:tgtFrame="_parent" w:history="1">
        <w:r w:rsidRPr="005A7186">
          <w:rPr>
            <w:rStyle w:val="Hyperlink"/>
            <w:color w:val="auto"/>
          </w:rPr>
          <w:t>.</w:t>
        </w:r>
      </w:hyperlink>
      <w:hyperlink r:id="rId34" w:tgtFrame="_parent" w:history="1">
        <w:r w:rsidRPr="005A7186">
          <w:rPr>
            <w:rStyle w:val="Hyperlink"/>
            <w:color w:val="auto"/>
            <w:lang w:val="en-US"/>
          </w:rPr>
          <w:t>ru</w:t>
        </w:r>
      </w:hyperlink>
      <w:hyperlink r:id="rId35" w:tgtFrame="_parent" w:history="1">
        <w:r w:rsidRPr="005A7186">
          <w:rPr>
            <w:rStyle w:val="Hyperlink"/>
            <w:color w:val="auto"/>
          </w:rPr>
          <w:t>/</w:t>
        </w:r>
      </w:hyperlink>
      <w:hyperlink r:id="rId36" w:tgtFrame="_parent" w:history="1">
        <w:r w:rsidRPr="005A7186">
          <w:rPr>
            <w:rStyle w:val="Hyperlink"/>
            <w:color w:val="auto"/>
            <w:lang w:val="en-US"/>
          </w:rPr>
          <w:t>index</w:t>
        </w:r>
      </w:hyperlink>
      <w:hyperlink r:id="rId37" w:tgtFrame="_parent" w:history="1">
        <w:r w:rsidRPr="005A7186">
          <w:rPr>
            <w:rStyle w:val="Hyperlink"/>
            <w:color w:val="auto"/>
          </w:rPr>
          <w:t>.</w:t>
        </w:r>
      </w:hyperlink>
      <w:hyperlink r:id="rId38" w:tgtFrame="_parent" w:history="1">
        <w:r w:rsidRPr="005A7186">
          <w:rPr>
            <w:rStyle w:val="Hyperlink"/>
            <w:color w:val="auto"/>
            <w:lang w:val="en-US"/>
          </w:rPr>
          <w:t>html</w:t>
        </w:r>
      </w:hyperlink>
      <w:r w:rsidRPr="005A7186">
        <w:t xml:space="preserve">  международная академия дополнительного образования</w:t>
      </w:r>
    </w:p>
    <w:p w:rsidR="006A42B4" w:rsidRPr="005A7186" w:rsidRDefault="006A42B4" w:rsidP="004E1F43">
      <w:pPr>
        <w:rPr>
          <w:b/>
        </w:rPr>
      </w:pPr>
      <w:r w:rsidRPr="005A7186">
        <w:rPr>
          <w:b/>
        </w:rPr>
        <w:t>Электронные библиотеки:</w:t>
      </w:r>
    </w:p>
    <w:p w:rsidR="006A42B4" w:rsidRPr="005A7186" w:rsidRDefault="006A42B4" w:rsidP="004E1F43">
      <w:pPr>
        <w:ind w:left="540"/>
        <w:rPr>
          <w:lang w:val="en-US"/>
        </w:rPr>
      </w:pPr>
      <w:hyperlink r:id="rId39" w:tgtFrame="_parent" w:history="1">
        <w:r w:rsidRPr="005A7186">
          <w:rPr>
            <w:rStyle w:val="Hyperlink"/>
            <w:color w:val="auto"/>
            <w:lang w:val="en-US"/>
          </w:rPr>
          <w:t>ru.wikipedia.org</w:t>
        </w:r>
      </w:hyperlink>
      <w:r w:rsidRPr="005A7186">
        <w:rPr>
          <w:lang w:val="en-US"/>
        </w:rPr>
        <w:t xml:space="preserve"> </w:t>
      </w:r>
      <w:r w:rsidRPr="005A7186">
        <w:t>Википидия</w:t>
      </w:r>
    </w:p>
    <w:p w:rsidR="006A42B4" w:rsidRPr="005A7186" w:rsidRDefault="006A42B4" w:rsidP="004E1F43">
      <w:pPr>
        <w:ind w:left="540"/>
      </w:pPr>
      <w:hyperlink r:id="rId40" w:tgtFrame="_parent" w:history="1">
        <w:r w:rsidRPr="005A7186">
          <w:rPr>
            <w:rStyle w:val="Hyperlink"/>
            <w:color w:val="auto"/>
            <w:lang w:val="en-US"/>
          </w:rPr>
          <w:t>www</w:t>
        </w:r>
      </w:hyperlink>
      <w:hyperlink r:id="rId41" w:tgtFrame="_parent" w:history="1">
        <w:r w:rsidRPr="005A7186">
          <w:rPr>
            <w:rStyle w:val="Hyperlink"/>
            <w:color w:val="auto"/>
            <w:lang w:val="en-US"/>
          </w:rPr>
          <w:t>.</w:t>
        </w:r>
      </w:hyperlink>
      <w:hyperlink r:id="rId42" w:tgtFrame="_parent" w:history="1">
        <w:r w:rsidRPr="005A7186">
          <w:rPr>
            <w:rStyle w:val="Hyperlink"/>
            <w:color w:val="auto"/>
            <w:lang w:val="en-US"/>
          </w:rPr>
          <w:t>bibliotekar</w:t>
        </w:r>
      </w:hyperlink>
      <w:hyperlink r:id="rId43" w:tgtFrame="_parent" w:history="1">
        <w:r w:rsidRPr="005A7186">
          <w:rPr>
            <w:rStyle w:val="Hyperlink"/>
            <w:color w:val="auto"/>
          </w:rPr>
          <w:t>.</w:t>
        </w:r>
      </w:hyperlink>
      <w:hyperlink r:id="rId44" w:tgtFrame="_parent" w:history="1">
        <w:r w:rsidRPr="005A7186">
          <w:rPr>
            <w:rStyle w:val="Hyperlink"/>
            <w:color w:val="auto"/>
            <w:lang w:val="en-US"/>
          </w:rPr>
          <w:t>ru</w:t>
        </w:r>
      </w:hyperlink>
      <w:hyperlink r:id="rId45" w:tgtFrame="_parent" w:history="1">
        <w:r w:rsidRPr="005A7186">
          <w:rPr>
            <w:rStyle w:val="Hyperlink"/>
            <w:color w:val="auto"/>
          </w:rPr>
          <w:t>/</w:t>
        </w:r>
      </w:hyperlink>
      <w:hyperlink r:id="rId46" w:tgtFrame="_parent" w:history="1">
        <w:r w:rsidRPr="005A7186">
          <w:rPr>
            <w:rStyle w:val="Hyperlink"/>
            <w:color w:val="auto"/>
            <w:lang w:val="en-US"/>
          </w:rPr>
          <w:t>index</w:t>
        </w:r>
      </w:hyperlink>
      <w:hyperlink r:id="rId47" w:tgtFrame="_parent" w:history="1">
        <w:r w:rsidRPr="005A7186">
          <w:rPr>
            <w:rStyle w:val="Hyperlink"/>
            <w:color w:val="auto"/>
          </w:rPr>
          <w:t>.</w:t>
        </w:r>
      </w:hyperlink>
      <w:hyperlink r:id="rId48" w:tgtFrame="_parent" w:history="1">
        <w:r w:rsidRPr="005A7186">
          <w:rPr>
            <w:rStyle w:val="Hyperlink"/>
            <w:color w:val="auto"/>
            <w:lang w:val="en-US"/>
          </w:rPr>
          <w:t>htm</w:t>
        </w:r>
      </w:hyperlink>
      <w:r w:rsidRPr="005A7186">
        <w:t xml:space="preserve">   электронная библиотека по искусству</w:t>
      </w:r>
    </w:p>
    <w:p w:rsidR="006A42B4" w:rsidRPr="005A7186" w:rsidRDefault="006A42B4" w:rsidP="004E1F43">
      <w:pPr>
        <w:ind w:left="540"/>
      </w:pPr>
      <w:hyperlink r:id="rId49" w:tgtFrame="_parent" w:history="1">
        <w:r w:rsidRPr="005A7186">
          <w:rPr>
            <w:rStyle w:val="Hyperlink"/>
            <w:color w:val="auto"/>
            <w:lang w:val="en-US"/>
          </w:rPr>
          <w:t>www</w:t>
        </w:r>
      </w:hyperlink>
      <w:hyperlink r:id="rId50" w:tgtFrame="_parent" w:history="1">
        <w:r w:rsidRPr="005A7186">
          <w:rPr>
            <w:rStyle w:val="Hyperlink"/>
            <w:color w:val="auto"/>
          </w:rPr>
          <w:t>.</w:t>
        </w:r>
      </w:hyperlink>
      <w:hyperlink r:id="rId51" w:tgtFrame="_parent" w:history="1">
        <w:r w:rsidRPr="005A7186">
          <w:rPr>
            <w:rStyle w:val="Hyperlink"/>
            <w:color w:val="auto"/>
            <w:lang w:val="en-US"/>
          </w:rPr>
          <w:t>solnet</w:t>
        </w:r>
      </w:hyperlink>
      <w:hyperlink r:id="rId52" w:tgtFrame="_parent" w:history="1">
        <w:r w:rsidRPr="005A7186">
          <w:rPr>
            <w:rStyle w:val="Hyperlink"/>
            <w:color w:val="auto"/>
          </w:rPr>
          <w:t>.</w:t>
        </w:r>
      </w:hyperlink>
      <w:hyperlink r:id="rId53" w:tgtFrame="_parent" w:history="1">
        <w:r w:rsidRPr="005A7186">
          <w:rPr>
            <w:rStyle w:val="Hyperlink"/>
            <w:color w:val="auto"/>
            <w:lang w:val="en-US"/>
          </w:rPr>
          <w:t>ee</w:t>
        </w:r>
      </w:hyperlink>
      <w:r w:rsidRPr="005A7186">
        <w:t xml:space="preserve"> портал «Солнышко»</w:t>
      </w:r>
    </w:p>
    <w:p w:rsidR="006A42B4" w:rsidRPr="005A7186" w:rsidRDefault="006A42B4" w:rsidP="004E1F43">
      <w:pPr>
        <w:ind w:left="540"/>
      </w:pPr>
      <w:hyperlink r:id="rId54" w:tgtFrame="_parent" w:history="1">
        <w:r w:rsidRPr="005A7186">
          <w:rPr>
            <w:rStyle w:val="Hyperlink"/>
            <w:color w:val="auto"/>
            <w:lang w:val="en-US"/>
          </w:rPr>
          <w:t>www</w:t>
        </w:r>
      </w:hyperlink>
      <w:hyperlink r:id="rId55" w:tgtFrame="_parent" w:history="1">
        <w:r w:rsidRPr="005A7186">
          <w:rPr>
            <w:rStyle w:val="Hyperlink"/>
            <w:color w:val="auto"/>
          </w:rPr>
          <w:t>.1</w:t>
        </w:r>
      </w:hyperlink>
      <w:hyperlink r:id="rId56" w:tgtFrame="_parent" w:history="1">
        <w:r w:rsidRPr="005A7186">
          <w:rPr>
            <w:rStyle w:val="Hyperlink"/>
            <w:color w:val="auto"/>
            <w:lang w:val="en-US"/>
          </w:rPr>
          <w:t>september</w:t>
        </w:r>
      </w:hyperlink>
      <w:hyperlink r:id="rId57" w:tgtFrame="_parent" w:history="1">
        <w:r w:rsidRPr="005A7186">
          <w:rPr>
            <w:rStyle w:val="Hyperlink"/>
            <w:color w:val="auto"/>
          </w:rPr>
          <w:t>.</w:t>
        </w:r>
      </w:hyperlink>
      <w:hyperlink r:id="rId58" w:tgtFrame="_parent" w:history="1">
        <w:r w:rsidRPr="005A7186">
          <w:rPr>
            <w:rStyle w:val="Hyperlink"/>
            <w:color w:val="auto"/>
            <w:lang w:val="en-US"/>
          </w:rPr>
          <w:t>ru</w:t>
        </w:r>
      </w:hyperlink>
      <w:r w:rsidRPr="005A7186">
        <w:t xml:space="preserve"> издательский дом «Первое сентября»</w:t>
      </w:r>
    </w:p>
    <w:p w:rsidR="006A42B4" w:rsidRPr="005A7186" w:rsidRDefault="006A42B4" w:rsidP="004427CB">
      <w:pPr>
        <w:ind w:left="540"/>
        <w:sectPr w:rsidR="006A42B4" w:rsidRPr="005A7186" w:rsidSect="00BB5F40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  <w:hyperlink r:id="rId59" w:tgtFrame="_parent" w:history="1">
        <w:r w:rsidRPr="005A7186">
          <w:rPr>
            <w:rStyle w:val="Hyperlink"/>
            <w:color w:val="auto"/>
            <w:lang w:val="en-US"/>
          </w:rPr>
          <w:t>www</w:t>
        </w:r>
      </w:hyperlink>
      <w:hyperlink r:id="rId60" w:tgtFrame="_parent" w:history="1">
        <w:r w:rsidRPr="005A7186">
          <w:rPr>
            <w:rStyle w:val="Hyperlink"/>
            <w:color w:val="auto"/>
          </w:rPr>
          <w:t>.</w:t>
        </w:r>
      </w:hyperlink>
      <w:hyperlink r:id="rId61" w:tgtFrame="_parent" w:history="1">
        <w:r w:rsidRPr="005A7186">
          <w:rPr>
            <w:rStyle w:val="Hyperlink"/>
            <w:color w:val="auto"/>
            <w:lang w:val="en-US"/>
          </w:rPr>
          <w:t>eidos</w:t>
        </w:r>
      </w:hyperlink>
      <w:hyperlink r:id="rId62" w:tgtFrame="_parent" w:history="1">
        <w:r w:rsidRPr="005A7186">
          <w:rPr>
            <w:rStyle w:val="Hyperlink"/>
            <w:color w:val="auto"/>
          </w:rPr>
          <w:t>.</w:t>
        </w:r>
      </w:hyperlink>
      <w:hyperlink r:id="rId63" w:tgtFrame="_parent" w:history="1">
        <w:r w:rsidRPr="005A7186">
          <w:rPr>
            <w:rStyle w:val="Hyperlink"/>
            <w:color w:val="auto"/>
            <w:lang w:val="en-US"/>
          </w:rPr>
          <w:t>ru</w:t>
        </w:r>
      </w:hyperlink>
      <w:hyperlink r:id="rId64" w:tgtFrame="_parent" w:history="1">
        <w:r w:rsidRPr="005A7186">
          <w:rPr>
            <w:rStyle w:val="Hyperlink"/>
            <w:color w:val="auto"/>
          </w:rPr>
          <w:t>/</w:t>
        </w:r>
      </w:hyperlink>
      <w:hyperlink r:id="rId65" w:tgtFrame="_parent" w:history="1">
        <w:r w:rsidRPr="005A7186">
          <w:rPr>
            <w:rStyle w:val="Hyperlink"/>
            <w:color w:val="auto"/>
            <w:lang w:val="en-US"/>
          </w:rPr>
          <w:t>index</w:t>
        </w:r>
      </w:hyperlink>
      <w:hyperlink r:id="rId66" w:tgtFrame="_parent" w:history="1">
        <w:r w:rsidRPr="005A7186">
          <w:rPr>
            <w:rStyle w:val="Hyperlink"/>
            <w:color w:val="auto"/>
          </w:rPr>
          <w:t>.</w:t>
        </w:r>
      </w:hyperlink>
      <w:hyperlink r:id="rId67" w:tgtFrame="_parent" w:history="1">
        <w:r w:rsidRPr="005A7186">
          <w:rPr>
            <w:rStyle w:val="Hyperlink"/>
            <w:color w:val="auto"/>
            <w:lang w:val="en-US"/>
          </w:rPr>
          <w:t>htm</w:t>
        </w:r>
      </w:hyperlink>
      <w:r w:rsidRPr="005A7186">
        <w:t xml:space="preserve"> центр дистанционного образования детей</w:t>
      </w:r>
    </w:p>
    <w:p w:rsidR="006A42B4" w:rsidRPr="005A7186" w:rsidRDefault="006A42B4" w:rsidP="004D0E56">
      <w:pPr>
        <w:jc w:val="center"/>
        <w:rPr>
          <w:b/>
        </w:rPr>
      </w:pPr>
      <w:r w:rsidRPr="005A7186">
        <w:rPr>
          <w:b/>
        </w:rPr>
        <w:t>8. Календарный учебный график (Приложение №1)</w:t>
      </w:r>
    </w:p>
    <w:p w:rsidR="006A42B4" w:rsidRPr="005A7186" w:rsidRDefault="006A42B4" w:rsidP="004D0E56">
      <w:pPr>
        <w:jc w:val="center"/>
        <w:rPr>
          <w:b/>
        </w:rPr>
      </w:pPr>
      <w:r w:rsidRPr="005A7186">
        <w:rPr>
          <w:b/>
        </w:rPr>
        <w:t>1 год обучения</w:t>
      </w:r>
    </w:p>
    <w:p w:rsidR="006A42B4" w:rsidRPr="005A7186" w:rsidRDefault="006A42B4" w:rsidP="001E5612"/>
    <w:tbl>
      <w:tblPr>
        <w:tblW w:w="160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7"/>
        <w:gridCol w:w="1348"/>
        <w:gridCol w:w="1274"/>
        <w:gridCol w:w="1985"/>
        <w:gridCol w:w="2553"/>
        <w:gridCol w:w="990"/>
        <w:gridCol w:w="3830"/>
        <w:gridCol w:w="1275"/>
        <w:gridCol w:w="2268"/>
      </w:tblGrid>
      <w:tr w:rsidR="006A42B4" w:rsidRPr="005A7186" w:rsidTr="004D0E56">
        <w:trPr>
          <w:trHeight w:val="849"/>
        </w:trPr>
        <w:tc>
          <w:tcPr>
            <w:tcW w:w="497" w:type="dxa"/>
          </w:tcPr>
          <w:p w:rsidR="006A42B4" w:rsidRPr="005A7186" w:rsidRDefault="006A42B4" w:rsidP="004D0E56">
            <w:pPr>
              <w:tabs>
                <w:tab w:val="left" w:pos="1935"/>
              </w:tabs>
              <w:jc w:val="center"/>
              <w:rPr>
                <w:b/>
              </w:rPr>
            </w:pPr>
            <w:r w:rsidRPr="005A7186">
              <w:rPr>
                <w:b/>
              </w:rPr>
              <w:t>№</w:t>
            </w:r>
          </w:p>
          <w:p w:rsidR="006A42B4" w:rsidRPr="005A7186" w:rsidRDefault="006A42B4" w:rsidP="004D0E56">
            <w:pPr>
              <w:tabs>
                <w:tab w:val="left" w:pos="1935"/>
              </w:tabs>
              <w:jc w:val="center"/>
              <w:rPr>
                <w:b/>
              </w:rPr>
            </w:pPr>
            <w:r w:rsidRPr="005A7186">
              <w:rPr>
                <w:b/>
              </w:rPr>
              <w:t>п</w:t>
            </w:r>
            <w:r w:rsidRPr="005A7186">
              <w:rPr>
                <w:b/>
                <w:lang w:val="en-US"/>
              </w:rPr>
              <w:t>/</w:t>
            </w:r>
            <w:r w:rsidRPr="005A7186">
              <w:rPr>
                <w:b/>
              </w:rPr>
              <w:t>п</w:t>
            </w:r>
          </w:p>
        </w:tc>
        <w:tc>
          <w:tcPr>
            <w:tcW w:w="1348" w:type="dxa"/>
          </w:tcPr>
          <w:p w:rsidR="006A42B4" w:rsidRPr="005A7186" w:rsidRDefault="006A42B4" w:rsidP="004D0E56">
            <w:pPr>
              <w:tabs>
                <w:tab w:val="left" w:pos="1935"/>
              </w:tabs>
              <w:jc w:val="center"/>
              <w:rPr>
                <w:b/>
                <w:lang w:val="en-US"/>
              </w:rPr>
            </w:pPr>
            <w:r w:rsidRPr="005A7186">
              <w:rPr>
                <w:b/>
              </w:rPr>
              <w:t>Месяц</w:t>
            </w:r>
          </w:p>
          <w:p w:rsidR="006A42B4" w:rsidRPr="005A7186" w:rsidRDefault="006A42B4" w:rsidP="004D0E56">
            <w:pPr>
              <w:tabs>
                <w:tab w:val="left" w:pos="1935"/>
              </w:tabs>
              <w:jc w:val="center"/>
              <w:rPr>
                <w:b/>
              </w:rPr>
            </w:pPr>
          </w:p>
        </w:tc>
        <w:tc>
          <w:tcPr>
            <w:tcW w:w="1274" w:type="dxa"/>
          </w:tcPr>
          <w:p w:rsidR="006A42B4" w:rsidRPr="005A7186" w:rsidRDefault="006A42B4" w:rsidP="004D0E56">
            <w:pPr>
              <w:tabs>
                <w:tab w:val="left" w:pos="1935"/>
              </w:tabs>
              <w:jc w:val="center"/>
              <w:rPr>
                <w:b/>
              </w:rPr>
            </w:pPr>
            <w:r w:rsidRPr="005A7186">
              <w:rPr>
                <w:b/>
              </w:rPr>
              <w:t>Число</w:t>
            </w:r>
          </w:p>
        </w:tc>
        <w:tc>
          <w:tcPr>
            <w:tcW w:w="1985" w:type="dxa"/>
          </w:tcPr>
          <w:p w:rsidR="006A42B4" w:rsidRPr="005A7186" w:rsidRDefault="006A42B4" w:rsidP="004D0E56">
            <w:pPr>
              <w:tabs>
                <w:tab w:val="left" w:pos="1935"/>
              </w:tabs>
              <w:jc w:val="center"/>
              <w:rPr>
                <w:b/>
              </w:rPr>
            </w:pPr>
            <w:r w:rsidRPr="005A7186">
              <w:rPr>
                <w:b/>
              </w:rPr>
              <w:t>Время проведения</w:t>
            </w:r>
          </w:p>
        </w:tc>
        <w:tc>
          <w:tcPr>
            <w:tcW w:w="2553" w:type="dxa"/>
          </w:tcPr>
          <w:p w:rsidR="006A42B4" w:rsidRPr="005A7186" w:rsidRDefault="006A42B4" w:rsidP="004D0E56">
            <w:pPr>
              <w:tabs>
                <w:tab w:val="left" w:pos="1935"/>
              </w:tabs>
              <w:jc w:val="center"/>
              <w:rPr>
                <w:b/>
              </w:rPr>
            </w:pPr>
            <w:r w:rsidRPr="005A7186">
              <w:rPr>
                <w:b/>
              </w:rPr>
              <w:t>Форма занятий</w:t>
            </w:r>
          </w:p>
        </w:tc>
        <w:tc>
          <w:tcPr>
            <w:tcW w:w="990" w:type="dxa"/>
          </w:tcPr>
          <w:p w:rsidR="006A42B4" w:rsidRPr="005A7186" w:rsidRDefault="006A42B4" w:rsidP="004D0E56">
            <w:pPr>
              <w:tabs>
                <w:tab w:val="left" w:pos="1935"/>
              </w:tabs>
              <w:jc w:val="center"/>
              <w:rPr>
                <w:b/>
              </w:rPr>
            </w:pPr>
            <w:r w:rsidRPr="005A7186">
              <w:rPr>
                <w:b/>
              </w:rPr>
              <w:t>Кол-во часов</w:t>
            </w:r>
          </w:p>
        </w:tc>
        <w:tc>
          <w:tcPr>
            <w:tcW w:w="3830" w:type="dxa"/>
          </w:tcPr>
          <w:p w:rsidR="006A42B4" w:rsidRPr="005A7186" w:rsidRDefault="006A42B4" w:rsidP="004D0E56">
            <w:pPr>
              <w:tabs>
                <w:tab w:val="left" w:pos="1935"/>
              </w:tabs>
              <w:jc w:val="center"/>
              <w:rPr>
                <w:b/>
              </w:rPr>
            </w:pPr>
            <w:r w:rsidRPr="005A7186">
              <w:rPr>
                <w:b/>
              </w:rPr>
              <w:t>Тема занятия</w:t>
            </w:r>
          </w:p>
        </w:tc>
        <w:tc>
          <w:tcPr>
            <w:tcW w:w="1275" w:type="dxa"/>
          </w:tcPr>
          <w:p w:rsidR="006A42B4" w:rsidRPr="005A7186" w:rsidRDefault="006A42B4" w:rsidP="004D0E56">
            <w:pPr>
              <w:tabs>
                <w:tab w:val="left" w:pos="1935"/>
              </w:tabs>
              <w:jc w:val="center"/>
              <w:rPr>
                <w:b/>
              </w:rPr>
            </w:pPr>
            <w:r w:rsidRPr="005A7186">
              <w:rPr>
                <w:b/>
              </w:rPr>
              <w:t>Место проведения</w:t>
            </w:r>
          </w:p>
        </w:tc>
        <w:tc>
          <w:tcPr>
            <w:tcW w:w="2268" w:type="dxa"/>
          </w:tcPr>
          <w:p w:rsidR="006A42B4" w:rsidRPr="005A7186" w:rsidRDefault="006A42B4" w:rsidP="004D0E56">
            <w:pPr>
              <w:tabs>
                <w:tab w:val="left" w:pos="1935"/>
              </w:tabs>
              <w:jc w:val="center"/>
              <w:rPr>
                <w:b/>
              </w:rPr>
            </w:pPr>
            <w:r w:rsidRPr="005A7186">
              <w:rPr>
                <w:b/>
              </w:rPr>
              <w:t>Форма контроля</w:t>
            </w:r>
          </w:p>
        </w:tc>
      </w:tr>
      <w:tr w:rsidR="006A42B4" w:rsidRPr="005A7186" w:rsidTr="00AE72BA">
        <w:trPr>
          <w:trHeight w:val="435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1</w:t>
            </w:r>
          </w:p>
        </w:tc>
        <w:tc>
          <w:tcPr>
            <w:tcW w:w="1348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Беседа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jc w:val="both"/>
            </w:pPr>
            <w:r w:rsidRPr="005A7186">
              <w:t xml:space="preserve"> Вводное занятие</w:t>
            </w:r>
          </w:p>
        </w:tc>
        <w:tc>
          <w:tcPr>
            <w:tcW w:w="127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268" w:type="dxa"/>
          </w:tcPr>
          <w:p w:rsidR="006A42B4" w:rsidRPr="005A7186" w:rsidRDefault="006A42B4" w:rsidP="00C24A0D">
            <w:r w:rsidRPr="005A7186">
              <w:t>экспресс-опрос</w:t>
            </w:r>
          </w:p>
        </w:tc>
      </w:tr>
      <w:tr w:rsidR="006A42B4" w:rsidRPr="005A7186" w:rsidTr="00AE72BA">
        <w:trPr>
          <w:trHeight w:val="555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2</w:t>
            </w:r>
          </w:p>
        </w:tc>
        <w:tc>
          <w:tcPr>
            <w:tcW w:w="1348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Демонстрация приемов работы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 xml:space="preserve">Декупаж. </w:t>
            </w:r>
            <w:r w:rsidRPr="005A7186">
              <w:rPr>
                <w:i/>
              </w:rPr>
              <w:t>(Работа с бумагой)</w:t>
            </w:r>
          </w:p>
        </w:tc>
        <w:tc>
          <w:tcPr>
            <w:tcW w:w="127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AE72BA">
        <w:trPr>
          <w:trHeight w:val="549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3</w:t>
            </w:r>
          </w:p>
        </w:tc>
        <w:tc>
          <w:tcPr>
            <w:tcW w:w="1348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Демонстрация приемов работы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jc w:val="both"/>
            </w:pPr>
            <w:r w:rsidRPr="005A7186">
              <w:rPr>
                <w:i/>
              </w:rPr>
              <w:t xml:space="preserve"> </w:t>
            </w:r>
            <w:r w:rsidRPr="005A7186">
              <w:t xml:space="preserve"> Букет из конфет.</w:t>
            </w:r>
            <w:r w:rsidRPr="005A7186">
              <w:rPr>
                <w:i/>
              </w:rPr>
              <w:t xml:space="preserve"> (Работа с бумагой)</w:t>
            </w:r>
          </w:p>
        </w:tc>
        <w:tc>
          <w:tcPr>
            <w:tcW w:w="127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268" w:type="dxa"/>
          </w:tcPr>
          <w:p w:rsidR="006A42B4" w:rsidRPr="005A7186" w:rsidRDefault="006A42B4" w:rsidP="00C24A0D">
            <w:r w:rsidRPr="005A7186">
              <w:t>Самооценка</w:t>
            </w:r>
          </w:p>
        </w:tc>
      </w:tr>
      <w:tr w:rsidR="006A42B4" w:rsidRPr="005A7186" w:rsidTr="00AE72BA">
        <w:trPr>
          <w:trHeight w:val="557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4</w:t>
            </w:r>
          </w:p>
        </w:tc>
        <w:tc>
          <w:tcPr>
            <w:tcW w:w="1348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jc w:val="both"/>
            </w:pPr>
            <w:r w:rsidRPr="005A7186">
              <w:rPr>
                <w:i/>
              </w:rPr>
              <w:t xml:space="preserve"> </w:t>
            </w:r>
            <w:r w:rsidRPr="005A7186">
              <w:t xml:space="preserve"> Квилинг. Изготовление базовых форм.</w:t>
            </w:r>
            <w:r w:rsidRPr="005A7186">
              <w:rPr>
                <w:i/>
              </w:rPr>
              <w:t xml:space="preserve"> (Работа с бумагой)</w:t>
            </w:r>
          </w:p>
        </w:tc>
        <w:tc>
          <w:tcPr>
            <w:tcW w:w="127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268" w:type="dxa"/>
          </w:tcPr>
          <w:p w:rsidR="006A42B4" w:rsidRPr="005A7186" w:rsidRDefault="006A42B4" w:rsidP="00C24A0D">
            <w:r w:rsidRPr="005A7186">
              <w:t>Упражнения с самооценкой</w:t>
            </w:r>
          </w:p>
        </w:tc>
      </w:tr>
      <w:tr w:rsidR="006A42B4" w:rsidRPr="005A7186" w:rsidTr="00AE72BA">
        <w:trPr>
          <w:trHeight w:val="551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5</w:t>
            </w:r>
          </w:p>
        </w:tc>
        <w:tc>
          <w:tcPr>
            <w:tcW w:w="1348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 xml:space="preserve"> </w:t>
            </w:r>
            <w:r w:rsidRPr="005A7186">
              <w:rPr>
                <w:i/>
              </w:rPr>
              <w:t xml:space="preserve"> </w:t>
            </w:r>
            <w:r w:rsidRPr="005A7186">
              <w:t xml:space="preserve"> Квилинг. Сочетание базовых форм.</w:t>
            </w:r>
            <w:r w:rsidRPr="005A7186">
              <w:rPr>
                <w:i/>
              </w:rPr>
              <w:t xml:space="preserve"> (Работа с бумагой)</w:t>
            </w:r>
          </w:p>
        </w:tc>
        <w:tc>
          <w:tcPr>
            <w:tcW w:w="127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268" w:type="dxa"/>
          </w:tcPr>
          <w:p w:rsidR="006A42B4" w:rsidRPr="005A7186" w:rsidRDefault="006A42B4" w:rsidP="00C24A0D">
            <w:r w:rsidRPr="005A7186">
              <w:t>Самооценка</w:t>
            </w:r>
          </w:p>
        </w:tc>
      </w:tr>
      <w:tr w:rsidR="006A42B4" w:rsidRPr="005A7186" w:rsidTr="00AE72BA">
        <w:trPr>
          <w:trHeight w:val="701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6</w:t>
            </w:r>
          </w:p>
        </w:tc>
        <w:tc>
          <w:tcPr>
            <w:tcW w:w="1348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Демонстрация приемов работы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 xml:space="preserve"> Скрапбукинг. Эскиз дизайнерской открытки.</w:t>
            </w:r>
            <w:r w:rsidRPr="005A7186">
              <w:rPr>
                <w:i/>
              </w:rPr>
              <w:t xml:space="preserve"> (Работа с бумагой) </w:t>
            </w:r>
          </w:p>
        </w:tc>
        <w:tc>
          <w:tcPr>
            <w:tcW w:w="127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AE72BA">
        <w:trPr>
          <w:trHeight w:val="568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7</w:t>
            </w:r>
          </w:p>
        </w:tc>
        <w:tc>
          <w:tcPr>
            <w:tcW w:w="1348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rPr>
                <w:i/>
              </w:rPr>
              <w:t xml:space="preserve"> </w:t>
            </w:r>
            <w:r w:rsidRPr="005A7186">
              <w:t xml:space="preserve"> Скрапбукинг. Творческая работа.</w:t>
            </w:r>
            <w:r w:rsidRPr="005A7186">
              <w:rPr>
                <w:i/>
              </w:rPr>
              <w:t xml:space="preserve"> (Работа с бумагой)</w:t>
            </w:r>
          </w:p>
        </w:tc>
        <w:tc>
          <w:tcPr>
            <w:tcW w:w="127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268" w:type="dxa"/>
          </w:tcPr>
          <w:p w:rsidR="006A42B4" w:rsidRPr="005A7186" w:rsidRDefault="006A42B4" w:rsidP="00C24A0D">
            <w:r w:rsidRPr="005A7186">
              <w:t>Экспресс-опрос</w:t>
            </w:r>
          </w:p>
        </w:tc>
      </w:tr>
      <w:tr w:rsidR="006A42B4" w:rsidRPr="005A7186" w:rsidTr="00AE72BA">
        <w:trPr>
          <w:trHeight w:val="832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8</w:t>
            </w:r>
          </w:p>
        </w:tc>
        <w:tc>
          <w:tcPr>
            <w:tcW w:w="1348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Демонстрация приемов работы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jc w:val="both"/>
            </w:pPr>
            <w:r w:rsidRPr="005A7186">
              <w:rPr>
                <w:i/>
              </w:rPr>
              <w:t xml:space="preserve"> </w:t>
            </w:r>
            <w:r w:rsidRPr="005A7186">
              <w:t xml:space="preserve"> Фолдинг. Изготовление</w:t>
            </w:r>
          </w:p>
          <w:p w:rsidR="006A42B4" w:rsidRPr="005A7186" w:rsidRDefault="006A42B4" w:rsidP="00C24A0D">
            <w:pPr>
              <w:jc w:val="both"/>
            </w:pPr>
            <w:r w:rsidRPr="005A7186">
              <w:t>цветных полос для будущего замысла.</w:t>
            </w:r>
            <w:r w:rsidRPr="005A7186">
              <w:rPr>
                <w:i/>
              </w:rPr>
              <w:t xml:space="preserve"> (Работа с бумагой)</w:t>
            </w:r>
          </w:p>
        </w:tc>
        <w:tc>
          <w:tcPr>
            <w:tcW w:w="127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268" w:type="dxa"/>
          </w:tcPr>
          <w:p w:rsidR="006A42B4" w:rsidRPr="005A7186" w:rsidRDefault="006A42B4" w:rsidP="00C24A0D">
            <w:r w:rsidRPr="005A7186">
              <w:t>Упражнения с самооценкой</w:t>
            </w:r>
          </w:p>
        </w:tc>
      </w:tr>
      <w:tr w:rsidR="006A42B4" w:rsidRPr="005A7186" w:rsidTr="00AE72BA">
        <w:trPr>
          <w:trHeight w:val="561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9</w:t>
            </w:r>
          </w:p>
        </w:tc>
        <w:tc>
          <w:tcPr>
            <w:tcW w:w="1348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rPr>
                <w:i/>
              </w:rPr>
              <w:t xml:space="preserve"> </w:t>
            </w:r>
            <w:r w:rsidRPr="005A7186">
              <w:t>Фолдинг. Изготовление</w:t>
            </w:r>
          </w:p>
          <w:p w:rsidR="006A42B4" w:rsidRPr="005A7186" w:rsidRDefault="006A42B4" w:rsidP="00C24A0D">
            <w:r w:rsidRPr="005A7186">
              <w:t>изделия.</w:t>
            </w:r>
            <w:r w:rsidRPr="005A7186">
              <w:rPr>
                <w:i/>
              </w:rPr>
              <w:t xml:space="preserve"> (Работа с бумагой)</w:t>
            </w:r>
          </w:p>
        </w:tc>
        <w:tc>
          <w:tcPr>
            <w:tcW w:w="127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268" w:type="dxa"/>
          </w:tcPr>
          <w:p w:rsidR="006A42B4" w:rsidRPr="005A7186" w:rsidRDefault="006A42B4" w:rsidP="00C24A0D">
            <w:r w:rsidRPr="005A7186">
              <w:t>Самооценка</w:t>
            </w:r>
          </w:p>
        </w:tc>
      </w:tr>
      <w:tr w:rsidR="006A42B4" w:rsidRPr="005A7186" w:rsidTr="00AE72BA">
        <w:trPr>
          <w:trHeight w:val="836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10</w:t>
            </w:r>
          </w:p>
        </w:tc>
        <w:tc>
          <w:tcPr>
            <w:tcW w:w="1348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Демонстрация приемов работы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rPr>
                <w:i/>
              </w:rPr>
              <w:t xml:space="preserve"> </w:t>
            </w:r>
            <w:r w:rsidRPr="005A7186">
              <w:t>Бумажное плетение. Эскиз будущей работы.</w:t>
            </w:r>
            <w:r w:rsidRPr="005A7186">
              <w:rPr>
                <w:i/>
              </w:rPr>
              <w:t xml:space="preserve"> (Работа с бумагой)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Наблюдение</w:t>
            </w:r>
          </w:p>
        </w:tc>
      </w:tr>
      <w:tr w:rsidR="006A42B4" w:rsidRPr="005A7186" w:rsidTr="00AE72BA">
        <w:trPr>
          <w:trHeight w:val="1005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11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rPr>
                <w:i/>
              </w:rPr>
              <w:t xml:space="preserve"> </w:t>
            </w:r>
            <w:r w:rsidRPr="005A7186">
              <w:t xml:space="preserve"> Бумажное плетение. Изготовление бумажных трубочек.</w:t>
            </w:r>
            <w:r w:rsidRPr="005A7186">
              <w:rPr>
                <w:i/>
              </w:rPr>
              <w:t xml:space="preserve"> (Работа с бумагой)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Наблюдение</w:t>
            </w:r>
          </w:p>
        </w:tc>
      </w:tr>
      <w:tr w:rsidR="006A42B4" w:rsidRPr="005A7186" w:rsidTr="00AE72BA">
        <w:trPr>
          <w:trHeight w:val="850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12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rPr>
                <w:i/>
              </w:rPr>
              <w:t xml:space="preserve"> </w:t>
            </w:r>
            <w:r w:rsidRPr="005A7186">
              <w:t xml:space="preserve"> Бумажное плетение. Изготовление изделия </w:t>
            </w:r>
            <w:r w:rsidRPr="005A7186">
              <w:rPr>
                <w:i/>
              </w:rPr>
              <w:t>(Работа с бумагой)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Экспресс-опрос</w:t>
            </w:r>
          </w:p>
        </w:tc>
      </w:tr>
      <w:tr w:rsidR="006A42B4" w:rsidRPr="005A7186" w:rsidTr="00AE72BA">
        <w:trPr>
          <w:trHeight w:val="708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13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Демонстрация приемов работы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rPr>
                <w:i/>
              </w:rPr>
              <w:t xml:space="preserve"> </w:t>
            </w:r>
            <w:r w:rsidRPr="005A7186">
              <w:t>Вытинанки. Эскиз.</w:t>
            </w:r>
            <w:r w:rsidRPr="005A7186">
              <w:rPr>
                <w:i/>
              </w:rPr>
              <w:t xml:space="preserve"> (Работа с бумагой)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Экспресс-опрос</w:t>
            </w:r>
          </w:p>
        </w:tc>
      </w:tr>
      <w:tr w:rsidR="006A42B4" w:rsidRPr="005A7186" w:rsidTr="00AE72BA">
        <w:trPr>
          <w:trHeight w:val="675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14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rPr>
                <w:i/>
              </w:rPr>
              <w:t>Работа с бумагой.</w:t>
            </w:r>
            <w:r w:rsidRPr="005A7186">
              <w:t xml:space="preserve"> Вытинанки. Вырезание  согласно эскизу.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Самооценка</w:t>
            </w:r>
          </w:p>
        </w:tc>
      </w:tr>
      <w:tr w:rsidR="006A42B4" w:rsidRPr="005A7186" w:rsidTr="00AE72BA">
        <w:trPr>
          <w:trHeight w:val="570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15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Демонстрация приемов работы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rPr>
                <w:i/>
              </w:rPr>
            </w:pPr>
            <w:r w:rsidRPr="005A7186">
              <w:t>Чердачная игрушка. Изготовление выкройки.</w:t>
            </w:r>
            <w:r w:rsidRPr="005A7186">
              <w:rPr>
                <w:i/>
              </w:rPr>
              <w:t xml:space="preserve"> (Работа с тканью)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Наблюдение</w:t>
            </w:r>
          </w:p>
        </w:tc>
      </w:tr>
      <w:tr w:rsidR="006A42B4" w:rsidRPr="005A7186" w:rsidTr="00AE72BA">
        <w:trPr>
          <w:trHeight w:val="820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16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jc w:val="both"/>
            </w:pPr>
            <w:r w:rsidRPr="005A7186">
              <w:rPr>
                <w:i/>
              </w:rPr>
              <w:t xml:space="preserve">  </w:t>
            </w:r>
            <w:r w:rsidRPr="005A7186">
              <w:t xml:space="preserve">Чердачная игрушка. Пошив  игрушки. Пропитка. </w:t>
            </w:r>
            <w:r w:rsidRPr="005A7186">
              <w:rPr>
                <w:i/>
              </w:rPr>
              <w:t>(Работа с тканью)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AE72BA">
        <w:trPr>
          <w:trHeight w:val="847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17</w:t>
            </w:r>
          </w:p>
        </w:tc>
        <w:tc>
          <w:tcPr>
            <w:tcW w:w="1348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jc w:val="both"/>
            </w:pPr>
            <w:r w:rsidRPr="005A7186">
              <w:rPr>
                <w:i/>
              </w:rPr>
              <w:t xml:space="preserve">  </w:t>
            </w:r>
            <w:r w:rsidRPr="005A7186">
              <w:t>Чердачная игрушка. Декорирование.</w:t>
            </w:r>
            <w:r w:rsidRPr="005A7186">
              <w:rPr>
                <w:i/>
              </w:rPr>
              <w:t xml:space="preserve"> (Работа с тканью)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Экспресс-опрос</w:t>
            </w:r>
          </w:p>
        </w:tc>
      </w:tr>
      <w:tr w:rsidR="006A42B4" w:rsidRPr="005A7186" w:rsidTr="00AE72BA">
        <w:trPr>
          <w:trHeight w:val="546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18</w:t>
            </w:r>
          </w:p>
        </w:tc>
        <w:tc>
          <w:tcPr>
            <w:tcW w:w="1348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Демонстрация приемов работы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rPr>
                <w:i/>
              </w:rPr>
              <w:t xml:space="preserve">  </w:t>
            </w:r>
            <w:r w:rsidRPr="005A7186">
              <w:t>Канзаши. Эскиз.</w:t>
            </w:r>
            <w:r w:rsidRPr="005A7186">
              <w:rPr>
                <w:i/>
              </w:rPr>
              <w:t xml:space="preserve"> (Работа с тканью)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AE72BA">
        <w:trPr>
          <w:trHeight w:val="568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19</w:t>
            </w:r>
          </w:p>
        </w:tc>
        <w:tc>
          <w:tcPr>
            <w:tcW w:w="1348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rPr>
                <w:i/>
              </w:rPr>
              <w:t xml:space="preserve">  </w:t>
            </w:r>
            <w:r w:rsidRPr="005A7186">
              <w:t>Канзаши. Изготовление базовых форм из лент.</w:t>
            </w:r>
            <w:r w:rsidRPr="005A7186">
              <w:rPr>
                <w:i/>
              </w:rPr>
              <w:t xml:space="preserve"> (Работа с тканью)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AE72BA">
        <w:trPr>
          <w:trHeight w:val="690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20</w:t>
            </w:r>
          </w:p>
        </w:tc>
        <w:tc>
          <w:tcPr>
            <w:tcW w:w="1348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rPr>
                <w:i/>
              </w:rPr>
              <w:t xml:space="preserve">  </w:t>
            </w:r>
            <w:r w:rsidRPr="005A7186">
              <w:t>Канзаши. Изготовление украшения.</w:t>
            </w:r>
            <w:r w:rsidRPr="005A7186">
              <w:rPr>
                <w:i/>
              </w:rPr>
              <w:t xml:space="preserve"> (Работа с тканью)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Экспресс-опрос</w:t>
            </w:r>
          </w:p>
        </w:tc>
      </w:tr>
      <w:tr w:rsidR="006A42B4" w:rsidRPr="005A7186" w:rsidTr="00AE72BA">
        <w:trPr>
          <w:trHeight w:val="708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21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Демонстрация приемов работы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rPr>
                <w:i/>
              </w:rPr>
              <w:t xml:space="preserve"> </w:t>
            </w:r>
            <w:r w:rsidRPr="005A7186">
              <w:t>Развивающая книжка. Эскиз.</w:t>
            </w:r>
            <w:r w:rsidRPr="005A7186">
              <w:rPr>
                <w:i/>
              </w:rPr>
              <w:t xml:space="preserve"> (Работа с тканью)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Самооценка</w:t>
            </w:r>
          </w:p>
        </w:tc>
      </w:tr>
      <w:tr w:rsidR="006A42B4" w:rsidRPr="005A7186" w:rsidTr="00AE72BA">
        <w:trPr>
          <w:trHeight w:val="838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22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rPr>
                <w:i/>
              </w:rPr>
              <w:t xml:space="preserve">  </w:t>
            </w:r>
            <w:r w:rsidRPr="005A7186">
              <w:t>Развивающая книжка. Изготовление отдельных элементов.</w:t>
            </w:r>
            <w:r w:rsidRPr="005A7186">
              <w:rPr>
                <w:i/>
              </w:rPr>
              <w:t xml:space="preserve"> (Работа с тканью)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Наблюдение</w:t>
            </w:r>
          </w:p>
        </w:tc>
      </w:tr>
      <w:tr w:rsidR="006A42B4" w:rsidRPr="005A7186" w:rsidTr="00AE72BA">
        <w:trPr>
          <w:trHeight w:val="694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23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rPr>
                <w:i/>
              </w:rPr>
              <w:t xml:space="preserve">  </w:t>
            </w:r>
            <w:r w:rsidRPr="005A7186">
              <w:t>Развивающая книжка. Создание тем и композиций по страницам.</w:t>
            </w:r>
            <w:r w:rsidRPr="005A7186">
              <w:rPr>
                <w:i/>
              </w:rPr>
              <w:t xml:space="preserve"> (Работа с тканью)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Наблюдение</w:t>
            </w:r>
          </w:p>
        </w:tc>
      </w:tr>
      <w:tr w:rsidR="006A42B4" w:rsidRPr="005A7186" w:rsidTr="00AE72BA">
        <w:trPr>
          <w:trHeight w:val="926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24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rPr>
                <w:i/>
              </w:rPr>
              <w:t xml:space="preserve">  </w:t>
            </w:r>
            <w:r w:rsidRPr="005A7186">
              <w:t>Развивающая книжка. Сборка  и декорирование книжки.</w:t>
            </w:r>
            <w:r w:rsidRPr="005A7186">
              <w:rPr>
                <w:i/>
              </w:rPr>
              <w:t xml:space="preserve"> (Работа с тканью)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Экспресс-опрос</w:t>
            </w:r>
          </w:p>
        </w:tc>
      </w:tr>
      <w:tr w:rsidR="006A42B4" w:rsidRPr="005A7186" w:rsidTr="00AE72BA">
        <w:trPr>
          <w:trHeight w:val="567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25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Демонстрация приемов работы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rPr>
                <w:i/>
              </w:rPr>
              <w:t xml:space="preserve">  </w:t>
            </w:r>
            <w:r w:rsidRPr="005A7186">
              <w:t>Буфы. Схемы. Подбор ткани.</w:t>
            </w:r>
            <w:r w:rsidRPr="005A7186">
              <w:rPr>
                <w:i/>
              </w:rPr>
              <w:t xml:space="preserve"> (Работа с тканью)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Самооценка</w:t>
            </w:r>
          </w:p>
        </w:tc>
      </w:tr>
      <w:tr w:rsidR="006A42B4" w:rsidRPr="005A7186" w:rsidTr="00AE72BA">
        <w:trPr>
          <w:trHeight w:val="533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26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rPr>
                <w:i/>
              </w:rPr>
              <w:t xml:space="preserve">  </w:t>
            </w:r>
            <w:r w:rsidRPr="005A7186">
              <w:t>Буфы. Расчет размеров.</w:t>
            </w:r>
            <w:r w:rsidRPr="005A7186">
              <w:rPr>
                <w:i/>
              </w:rPr>
              <w:t xml:space="preserve"> (Работа с тканью)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Наблюдение</w:t>
            </w:r>
          </w:p>
        </w:tc>
      </w:tr>
      <w:tr w:rsidR="006A42B4" w:rsidRPr="005A7186" w:rsidTr="00AE72BA">
        <w:trPr>
          <w:trHeight w:val="556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27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rPr>
                <w:i/>
              </w:rPr>
              <w:t xml:space="preserve">  </w:t>
            </w:r>
            <w:r w:rsidRPr="005A7186">
              <w:t>Буфы. Пошив.</w:t>
            </w:r>
            <w:r w:rsidRPr="005A7186">
              <w:rPr>
                <w:i/>
              </w:rPr>
              <w:t xml:space="preserve"> (Работа с тканью)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AE72BA">
        <w:trPr>
          <w:trHeight w:val="562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28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rPr>
                <w:i/>
              </w:rPr>
              <w:t xml:space="preserve">  </w:t>
            </w:r>
            <w:r w:rsidRPr="005A7186">
              <w:t>Буфы. Сборка и отделка.</w:t>
            </w:r>
            <w:r w:rsidRPr="005A7186">
              <w:rPr>
                <w:i/>
              </w:rPr>
              <w:t xml:space="preserve"> (Работа с тканью)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Экспресс-опрос</w:t>
            </w:r>
          </w:p>
        </w:tc>
      </w:tr>
      <w:tr w:rsidR="006A42B4" w:rsidRPr="005A7186" w:rsidTr="00AE72BA">
        <w:trPr>
          <w:trHeight w:val="543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29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Беседа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rPr>
                <w:i/>
              </w:rPr>
              <w:t xml:space="preserve"> </w:t>
            </w:r>
            <w:r w:rsidRPr="005A7186">
              <w:t>Игрушки-подушки. Эскиз.</w:t>
            </w:r>
          </w:p>
          <w:p w:rsidR="006A42B4" w:rsidRPr="005A7186" w:rsidRDefault="006A42B4" w:rsidP="00C24A0D">
            <w:r w:rsidRPr="005A7186">
              <w:t>Подбор ткани.</w:t>
            </w:r>
            <w:r w:rsidRPr="005A7186">
              <w:rPr>
                <w:i/>
              </w:rPr>
              <w:t xml:space="preserve"> (Работа с тканью)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AE72BA">
        <w:trPr>
          <w:trHeight w:val="564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30</w:t>
            </w:r>
          </w:p>
        </w:tc>
        <w:tc>
          <w:tcPr>
            <w:tcW w:w="1348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rPr>
                <w:i/>
              </w:rPr>
              <w:t xml:space="preserve">  </w:t>
            </w:r>
            <w:r w:rsidRPr="005A7186">
              <w:t>Игрушки-подушки. Пошив.</w:t>
            </w:r>
            <w:r w:rsidRPr="005A7186">
              <w:rPr>
                <w:i/>
              </w:rPr>
              <w:t xml:space="preserve"> (Работа с тканью)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AE72BA">
        <w:trPr>
          <w:trHeight w:val="544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31</w:t>
            </w:r>
          </w:p>
        </w:tc>
        <w:tc>
          <w:tcPr>
            <w:tcW w:w="1348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rPr>
                <w:i/>
              </w:rPr>
              <w:t xml:space="preserve">  </w:t>
            </w:r>
            <w:r w:rsidRPr="005A7186">
              <w:t>Игрушки-подушки. Сборка и отделка.</w:t>
            </w:r>
            <w:r w:rsidRPr="005A7186">
              <w:rPr>
                <w:i/>
              </w:rPr>
              <w:t xml:space="preserve"> (Работа с тканью)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Экспресс-опрос</w:t>
            </w:r>
          </w:p>
        </w:tc>
      </w:tr>
      <w:tr w:rsidR="006A42B4" w:rsidRPr="005A7186" w:rsidTr="00AE72BA">
        <w:trPr>
          <w:trHeight w:val="566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32</w:t>
            </w:r>
          </w:p>
        </w:tc>
        <w:tc>
          <w:tcPr>
            <w:tcW w:w="1348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Демонстрация приемов работы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rPr>
                <w:i/>
              </w:rPr>
              <w:t xml:space="preserve">  </w:t>
            </w:r>
            <w:r w:rsidRPr="005A7186">
              <w:t>Пасхальные зайцы. Декор.</w:t>
            </w:r>
            <w:r w:rsidRPr="005A7186">
              <w:rPr>
                <w:i/>
              </w:rPr>
              <w:t xml:space="preserve"> (Работа с тканью)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AE72BA">
        <w:trPr>
          <w:trHeight w:val="688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33</w:t>
            </w:r>
          </w:p>
        </w:tc>
        <w:tc>
          <w:tcPr>
            <w:tcW w:w="1348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shd w:val="clear" w:color="auto" w:fill="FFFFFF"/>
              <w:spacing w:line="330" w:lineRule="atLeast"/>
            </w:pPr>
            <w:r w:rsidRPr="005A7186">
              <w:rPr>
                <w:i/>
              </w:rPr>
              <w:t xml:space="preserve"> </w:t>
            </w:r>
            <w:r w:rsidRPr="005A7186">
              <w:t xml:space="preserve">Панно из яичной скорлупы. </w:t>
            </w:r>
            <w:r w:rsidRPr="005A7186">
              <w:rPr>
                <w:i/>
              </w:rPr>
              <w:t>(Работа с тканью)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AE72BA">
        <w:trPr>
          <w:trHeight w:val="685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34</w:t>
            </w:r>
          </w:p>
        </w:tc>
        <w:tc>
          <w:tcPr>
            <w:tcW w:w="1348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Беседа. 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shd w:val="clear" w:color="auto" w:fill="FFFFFF"/>
              <w:spacing w:line="330" w:lineRule="atLeast"/>
              <w:rPr>
                <w:i/>
              </w:rPr>
            </w:pPr>
            <w:r w:rsidRPr="005A7186">
              <w:t xml:space="preserve">Оберег «Славянский конь </w:t>
            </w:r>
            <w:r w:rsidRPr="005A7186">
              <w:rPr>
                <w:i/>
              </w:rPr>
              <w:t xml:space="preserve">(Работа с природным материалом)  </w:t>
            </w:r>
          </w:p>
          <w:p w:rsidR="006A42B4" w:rsidRPr="005A7186" w:rsidRDefault="006A42B4" w:rsidP="00C24A0D"/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AE72BA">
        <w:trPr>
          <w:trHeight w:val="740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35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Беседа. 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shd w:val="clear" w:color="auto" w:fill="FFFFFF"/>
              <w:spacing w:line="330" w:lineRule="atLeast"/>
            </w:pPr>
            <w:r w:rsidRPr="005A7186">
              <w:rPr>
                <w:i/>
              </w:rPr>
              <w:t xml:space="preserve"> </w:t>
            </w:r>
            <w:r w:rsidRPr="005A7186">
              <w:t>Оберег «Баба-берегиня»</w:t>
            </w:r>
            <w:r w:rsidRPr="005A7186">
              <w:rPr>
                <w:i/>
              </w:rPr>
              <w:t xml:space="preserve"> (Работа с природным материалом)  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Экспресс-опрос</w:t>
            </w:r>
          </w:p>
        </w:tc>
      </w:tr>
      <w:tr w:rsidR="006A42B4" w:rsidRPr="005A7186" w:rsidTr="00AE72BA">
        <w:trPr>
          <w:trHeight w:val="993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36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Демонстрация приемов работы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shd w:val="clear" w:color="auto" w:fill="FFFFFF"/>
              <w:spacing w:line="330" w:lineRule="atLeast"/>
            </w:pPr>
            <w:r w:rsidRPr="005A7186">
              <w:rPr>
                <w:i/>
              </w:rPr>
              <w:t xml:space="preserve"> </w:t>
            </w:r>
            <w:r w:rsidRPr="005A7186">
              <w:t>Розы из кленовых листьев.</w:t>
            </w:r>
            <w:r w:rsidRPr="005A7186">
              <w:rPr>
                <w:i/>
              </w:rPr>
              <w:t xml:space="preserve"> (Работа с природным материалом)  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AE72BA">
        <w:trPr>
          <w:trHeight w:val="694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37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shd w:val="clear" w:color="auto" w:fill="FFFFFF"/>
              <w:spacing w:line="330" w:lineRule="atLeast"/>
            </w:pPr>
            <w:r w:rsidRPr="005A7186">
              <w:rPr>
                <w:i/>
              </w:rPr>
              <w:t xml:space="preserve"> </w:t>
            </w:r>
            <w:r w:rsidRPr="005A7186">
              <w:t>Поделки из шишек.</w:t>
            </w:r>
            <w:r w:rsidRPr="005A7186">
              <w:rPr>
                <w:i/>
              </w:rPr>
              <w:t xml:space="preserve"> (Работа с природным материалом)  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AE72BA">
        <w:trPr>
          <w:trHeight w:val="549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38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Беседа..Практическая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>Поделки из спичек.</w:t>
            </w:r>
            <w:r w:rsidRPr="005A7186">
              <w:rPr>
                <w:i/>
              </w:rPr>
              <w:t xml:space="preserve"> (Работа с природным материалом)  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AE72BA">
        <w:trPr>
          <w:trHeight w:val="851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39</w:t>
            </w:r>
          </w:p>
        </w:tc>
        <w:tc>
          <w:tcPr>
            <w:tcW w:w="1348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Объяснение. 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4D0E56">
            <w:pPr>
              <w:shd w:val="clear" w:color="auto" w:fill="FFFFFF"/>
            </w:pPr>
            <w:r w:rsidRPr="005A7186">
              <w:rPr>
                <w:i/>
              </w:rPr>
              <w:t xml:space="preserve"> </w:t>
            </w:r>
            <w:r w:rsidRPr="005A7186">
              <w:t>Изделия из гипса. Заливка.</w:t>
            </w:r>
            <w:r w:rsidRPr="005A7186">
              <w:rPr>
                <w:i/>
              </w:rPr>
              <w:t xml:space="preserve"> (Работа с природным материалом)  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AE72BA">
        <w:trPr>
          <w:trHeight w:val="836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40</w:t>
            </w:r>
          </w:p>
        </w:tc>
        <w:tc>
          <w:tcPr>
            <w:tcW w:w="1348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4D0E56">
            <w:pPr>
              <w:shd w:val="clear" w:color="auto" w:fill="FFFFFF"/>
            </w:pPr>
            <w:r w:rsidRPr="005A7186">
              <w:rPr>
                <w:i/>
              </w:rPr>
              <w:t xml:space="preserve"> </w:t>
            </w:r>
            <w:r w:rsidRPr="005A7186">
              <w:t>Изделия из гипса. Роспись формы.</w:t>
            </w:r>
            <w:r w:rsidRPr="005A7186">
              <w:rPr>
                <w:i/>
              </w:rPr>
              <w:t xml:space="preserve"> (Работа с природным материалом)  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Экспресс-опрос</w:t>
            </w:r>
          </w:p>
        </w:tc>
      </w:tr>
      <w:tr w:rsidR="006A42B4" w:rsidRPr="005A7186" w:rsidTr="00AE72BA">
        <w:trPr>
          <w:trHeight w:val="846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41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4D0E56">
            <w:r w:rsidRPr="005A7186">
              <w:t>Джутовая филигрань. Эскиз.</w:t>
            </w:r>
            <w:r w:rsidRPr="005A7186">
              <w:rPr>
                <w:i/>
              </w:rPr>
              <w:t xml:space="preserve"> (Работа с природным материалом)  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AE72BA">
        <w:trPr>
          <w:trHeight w:val="1114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42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4D0E56">
            <w:pPr>
              <w:shd w:val="clear" w:color="auto" w:fill="FFFFFF"/>
            </w:pPr>
            <w:r w:rsidRPr="005A7186">
              <w:rPr>
                <w:i/>
              </w:rPr>
              <w:t xml:space="preserve"> </w:t>
            </w:r>
            <w:r w:rsidRPr="005A7186">
              <w:t xml:space="preserve">Джутовая филигрань.  Изготовление отдельных деталей. </w:t>
            </w:r>
            <w:r w:rsidRPr="005A7186">
              <w:rPr>
                <w:i/>
              </w:rPr>
              <w:t xml:space="preserve">(Работа с природным материалом)  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AE72BA">
        <w:trPr>
          <w:trHeight w:val="846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43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4D0E56">
            <w:r w:rsidRPr="005A7186">
              <w:t>Джутовая филигрань. Сборка изготовленных деталей.</w:t>
            </w:r>
            <w:r w:rsidRPr="005A7186">
              <w:rPr>
                <w:i/>
              </w:rPr>
              <w:t xml:space="preserve"> (Работа с природным материалом)  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AE72BA">
        <w:trPr>
          <w:trHeight w:val="1223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44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4D0E56">
            <w:r w:rsidRPr="005A7186">
              <w:t>Джутовая филигрань.  Изготовление объемного изделия.</w:t>
            </w:r>
            <w:r w:rsidRPr="005A7186">
              <w:rPr>
                <w:i/>
              </w:rPr>
              <w:t xml:space="preserve"> (Работа с природным материалом)  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AE72BA">
        <w:trPr>
          <w:trHeight w:val="876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45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4D0E56">
            <w:r w:rsidRPr="005A7186">
              <w:t>Джутовая филигрань. Окраска отдельных деталей.</w:t>
            </w:r>
            <w:r w:rsidRPr="005A7186">
              <w:rPr>
                <w:i/>
              </w:rPr>
              <w:t xml:space="preserve"> (Работа с природным материалом)  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AE72BA">
        <w:trPr>
          <w:trHeight w:val="930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46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4D0E56">
            <w:r w:rsidRPr="005A7186">
              <w:t>Джутовая филигрань. Декор.</w:t>
            </w:r>
            <w:r w:rsidRPr="005A7186">
              <w:rPr>
                <w:i/>
              </w:rPr>
              <w:t xml:space="preserve"> (Работа с природным материалом)  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Экспресс-опрос</w:t>
            </w:r>
          </w:p>
        </w:tc>
      </w:tr>
      <w:tr w:rsidR="006A42B4" w:rsidRPr="005A7186" w:rsidTr="00AE72BA">
        <w:trPr>
          <w:trHeight w:val="761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47</w:t>
            </w:r>
          </w:p>
        </w:tc>
        <w:tc>
          <w:tcPr>
            <w:tcW w:w="1348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Объяснение. 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4D0E56">
            <w:pPr>
              <w:shd w:val="clear" w:color="auto" w:fill="FFFFFF"/>
              <w:rPr>
                <w:i/>
              </w:rPr>
            </w:pPr>
            <w:r w:rsidRPr="005A7186">
              <w:t>Органайзеры из пластиковых бутылок. Эскиз.</w:t>
            </w:r>
            <w:r w:rsidRPr="005A7186">
              <w:rPr>
                <w:i/>
              </w:rPr>
              <w:t xml:space="preserve"> (Работа с вторичным материалом) 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AE72BA">
        <w:trPr>
          <w:trHeight w:val="851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48</w:t>
            </w:r>
          </w:p>
        </w:tc>
        <w:tc>
          <w:tcPr>
            <w:tcW w:w="1348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4D0E56">
            <w:r w:rsidRPr="005A7186">
              <w:t>Органайзеры из пластиковых бутылок. Декор.</w:t>
            </w:r>
            <w:r w:rsidRPr="005A7186">
              <w:rPr>
                <w:i/>
              </w:rPr>
              <w:t xml:space="preserve"> (Работа с вторичным материалом)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Экспресс-опрос</w:t>
            </w:r>
          </w:p>
        </w:tc>
      </w:tr>
      <w:tr w:rsidR="006A42B4" w:rsidRPr="005A7186" w:rsidTr="00AE72BA">
        <w:trPr>
          <w:trHeight w:val="567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49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4D0E56">
            <w:r w:rsidRPr="005A7186">
              <w:t>Топиарий .Экиз.</w:t>
            </w:r>
            <w:r w:rsidRPr="005A7186">
              <w:rPr>
                <w:i/>
              </w:rPr>
              <w:t xml:space="preserve"> (Работа с вторичным материалом)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AE72BA">
        <w:trPr>
          <w:trHeight w:val="534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50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4D0E56">
            <w:r w:rsidRPr="005A7186">
              <w:t>Топиарий.Декор.</w:t>
            </w:r>
            <w:r w:rsidRPr="005A7186">
              <w:rPr>
                <w:i/>
              </w:rPr>
              <w:t xml:space="preserve"> (Работа с вторичным материалом)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Экспресс-опрос</w:t>
            </w:r>
          </w:p>
        </w:tc>
      </w:tr>
      <w:tr w:rsidR="006A42B4" w:rsidRPr="005A7186" w:rsidTr="00AE72BA">
        <w:trPr>
          <w:trHeight w:val="556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51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4D0E56">
            <w:r w:rsidRPr="005A7186">
              <w:t>Сосуды с цветной солью.</w:t>
            </w:r>
            <w:r w:rsidRPr="005A7186">
              <w:rPr>
                <w:i/>
              </w:rPr>
              <w:t xml:space="preserve"> (Работа с вторичным материалом)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AE72BA">
        <w:trPr>
          <w:trHeight w:val="563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52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4D0E56">
            <w:r w:rsidRPr="005A7186">
              <w:t>Игрушки из носочков.</w:t>
            </w:r>
            <w:r w:rsidRPr="005A7186">
              <w:rPr>
                <w:i/>
              </w:rPr>
              <w:t xml:space="preserve"> (Работа с вторичным материалом)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AE72BA">
        <w:trPr>
          <w:trHeight w:val="542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53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4D0E56">
            <w:r w:rsidRPr="005A7186">
              <w:t>Цветы из яичных лотков.</w:t>
            </w:r>
            <w:r w:rsidRPr="005A7186">
              <w:rPr>
                <w:i/>
              </w:rPr>
              <w:t xml:space="preserve"> (Работа с вторичным материалом)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AE72BA">
        <w:trPr>
          <w:trHeight w:val="564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54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4D0E56">
            <w:r w:rsidRPr="005A7186">
              <w:t>Закладки.</w:t>
            </w:r>
            <w:r w:rsidRPr="005A7186">
              <w:rPr>
                <w:i/>
              </w:rPr>
              <w:t xml:space="preserve"> (Работа с вторичным материалом)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AE72BA">
        <w:trPr>
          <w:trHeight w:val="828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55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4D0E56">
            <w:r w:rsidRPr="005A7186">
              <w:t>Животные  из бумажных тарелок.</w:t>
            </w:r>
            <w:r w:rsidRPr="005A7186">
              <w:rPr>
                <w:i/>
              </w:rPr>
              <w:t xml:space="preserve"> (Работа с вторичным материалом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AE72BA">
        <w:trPr>
          <w:trHeight w:val="840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56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4D0E56">
            <w:r w:rsidRPr="005A7186">
              <w:t>Подводный мир   из бумажных тарелок.</w:t>
            </w:r>
            <w:r w:rsidRPr="005A7186">
              <w:rPr>
                <w:i/>
              </w:rPr>
              <w:t xml:space="preserve"> (Работа с вторичным материалом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AE72BA">
        <w:trPr>
          <w:trHeight w:val="569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57</w:t>
            </w:r>
          </w:p>
        </w:tc>
        <w:tc>
          <w:tcPr>
            <w:tcW w:w="1348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4D0E56">
            <w:pPr>
              <w:shd w:val="clear" w:color="auto" w:fill="FFFFFF"/>
              <w:rPr>
                <w:i/>
              </w:rPr>
            </w:pPr>
            <w:r w:rsidRPr="005A7186">
              <w:t>Вышивка лентами. Изготовление стежков, швов.</w:t>
            </w:r>
            <w:r w:rsidRPr="005A7186">
              <w:rPr>
                <w:i/>
              </w:rPr>
              <w:t xml:space="preserve"> (Работа с нитями)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Наблюдение</w:t>
            </w:r>
          </w:p>
        </w:tc>
      </w:tr>
      <w:tr w:rsidR="006A42B4" w:rsidRPr="005A7186" w:rsidTr="00AE72BA">
        <w:trPr>
          <w:trHeight w:val="548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58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4D0E56">
            <w:r w:rsidRPr="005A7186">
              <w:t>Вышивка лентами. Вышивание изделия.</w:t>
            </w:r>
            <w:r w:rsidRPr="005A7186">
              <w:rPr>
                <w:i/>
              </w:rPr>
              <w:t xml:space="preserve"> (Работа с нитями)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Экспресс-опрос</w:t>
            </w:r>
          </w:p>
        </w:tc>
      </w:tr>
      <w:tr w:rsidR="006A42B4" w:rsidRPr="005A7186" w:rsidTr="00AE72BA">
        <w:trPr>
          <w:trHeight w:val="542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59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4D0E56">
            <w:r w:rsidRPr="005A7186">
              <w:t>Изонить. Эскиз для будущей работы.</w:t>
            </w:r>
            <w:r w:rsidRPr="005A7186">
              <w:rPr>
                <w:i/>
              </w:rPr>
              <w:t xml:space="preserve"> (Работа с нитями)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AE72BA">
        <w:trPr>
          <w:trHeight w:val="550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60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4D0E56">
            <w:r w:rsidRPr="005A7186">
              <w:t>Изонить. Вышивание по эскизу.</w:t>
            </w:r>
            <w:r w:rsidRPr="005A7186">
              <w:rPr>
                <w:i/>
              </w:rPr>
              <w:t xml:space="preserve"> (Работа с нитями)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Экспресс-опрос</w:t>
            </w:r>
          </w:p>
        </w:tc>
      </w:tr>
      <w:tr w:rsidR="006A42B4" w:rsidRPr="005A7186" w:rsidTr="00AE72BA">
        <w:trPr>
          <w:trHeight w:val="559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61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4D0E56">
            <w:r w:rsidRPr="005A7186">
              <w:t>Творческий проект. Замысел.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AE72BA">
        <w:trPr>
          <w:trHeight w:val="552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62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4D0E56">
            <w:r w:rsidRPr="005A7186">
              <w:t>Творческий проект. Различные варианты проектов.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Наблюдение</w:t>
            </w:r>
          </w:p>
        </w:tc>
      </w:tr>
      <w:tr w:rsidR="006A42B4" w:rsidRPr="005A7186" w:rsidTr="00AE72BA">
        <w:trPr>
          <w:trHeight w:val="1223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63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Составление реферата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4D0E56">
            <w:r w:rsidRPr="005A7186">
              <w:t>Творческий проект. Составить технологическую последовательность изготовления изделия.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Наблюдение</w:t>
            </w:r>
          </w:p>
        </w:tc>
      </w:tr>
      <w:tr w:rsidR="006A42B4" w:rsidRPr="005A7186" w:rsidTr="00AE72BA">
        <w:trPr>
          <w:trHeight w:val="680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64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 xml:space="preserve">Творческий проект. Эскиз, шаблон  и чертеж.  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Наблюдение</w:t>
            </w:r>
          </w:p>
        </w:tc>
      </w:tr>
      <w:tr w:rsidR="006A42B4" w:rsidRPr="005A7186" w:rsidTr="00AE72BA">
        <w:trPr>
          <w:trHeight w:val="704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65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>Творческий проект. Разработка изделия.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Наблюдение</w:t>
            </w:r>
          </w:p>
        </w:tc>
      </w:tr>
      <w:tr w:rsidR="006A42B4" w:rsidRPr="005A7186" w:rsidTr="00AE72BA">
        <w:trPr>
          <w:trHeight w:val="701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66</w:t>
            </w:r>
          </w:p>
        </w:tc>
        <w:tc>
          <w:tcPr>
            <w:tcW w:w="1348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274" w:type="dxa"/>
          </w:tcPr>
          <w:p w:rsidR="006A42B4" w:rsidRPr="005A7186" w:rsidRDefault="006A42B4" w:rsidP="00C24A0D"/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>Творческий проект. Изготовление проекта.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Наблюдение</w:t>
            </w:r>
          </w:p>
        </w:tc>
      </w:tr>
      <w:tr w:rsidR="006A42B4" w:rsidRPr="005A7186" w:rsidTr="00AE72BA">
        <w:trPr>
          <w:trHeight w:val="555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67</w:t>
            </w:r>
          </w:p>
        </w:tc>
        <w:tc>
          <w:tcPr>
            <w:tcW w:w="1348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>Творческий проект. Изготовление проекта от идеи до воплощения.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Наблюдение</w:t>
            </w:r>
          </w:p>
        </w:tc>
      </w:tr>
      <w:tr w:rsidR="006A42B4" w:rsidRPr="005A7186" w:rsidTr="00AE72BA">
        <w:trPr>
          <w:trHeight w:val="853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68</w:t>
            </w:r>
          </w:p>
        </w:tc>
        <w:tc>
          <w:tcPr>
            <w:tcW w:w="1348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>Творческий проект. Окончательная отделка изделия.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Упражнения с самооценкой.</w:t>
            </w:r>
          </w:p>
          <w:p w:rsidR="006A42B4" w:rsidRPr="005A7186" w:rsidRDefault="006A42B4" w:rsidP="00C24A0D">
            <w:r w:rsidRPr="005A7186">
              <w:t>Дискуссия</w:t>
            </w:r>
          </w:p>
        </w:tc>
      </w:tr>
      <w:tr w:rsidR="006A42B4" w:rsidRPr="005A7186" w:rsidTr="00AE72BA">
        <w:trPr>
          <w:trHeight w:val="560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69</w:t>
            </w:r>
          </w:p>
        </w:tc>
        <w:tc>
          <w:tcPr>
            <w:tcW w:w="1348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Выставки. Экскурсии. Праздники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>Выставки. Экскурсии. Праздники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Наблюдение</w:t>
            </w:r>
          </w:p>
        </w:tc>
      </w:tr>
      <w:tr w:rsidR="006A42B4" w:rsidRPr="005A7186" w:rsidTr="00AE72BA">
        <w:trPr>
          <w:trHeight w:val="993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70</w:t>
            </w:r>
          </w:p>
        </w:tc>
        <w:tc>
          <w:tcPr>
            <w:tcW w:w="1348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Экскурсия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 xml:space="preserve">  Экскурсии по ДПИ  (музей-мастерская декоративно прикладного искусства)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Наблюдение</w:t>
            </w:r>
          </w:p>
        </w:tc>
      </w:tr>
      <w:tr w:rsidR="006A42B4" w:rsidRPr="005A7186" w:rsidTr="00AE72BA">
        <w:trPr>
          <w:trHeight w:val="599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71</w:t>
            </w:r>
          </w:p>
        </w:tc>
        <w:tc>
          <w:tcPr>
            <w:tcW w:w="1348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Выставка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 xml:space="preserve">Итоговая городская выставка прикладного творчества 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Наблюдение</w:t>
            </w:r>
          </w:p>
        </w:tc>
      </w:tr>
      <w:tr w:rsidR="006A42B4" w:rsidRPr="005A7186" w:rsidTr="00AE72BA">
        <w:trPr>
          <w:trHeight w:val="918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72</w:t>
            </w:r>
          </w:p>
        </w:tc>
        <w:tc>
          <w:tcPr>
            <w:tcW w:w="1348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Выставка-презентация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 xml:space="preserve">  Итоговое занятие.  Итоговая аттестация в форме выставки и защиты творческой работы.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Самооценка</w:t>
            </w:r>
          </w:p>
        </w:tc>
      </w:tr>
      <w:tr w:rsidR="006A42B4" w:rsidRPr="005A7186" w:rsidTr="00DA6AD1">
        <w:trPr>
          <w:trHeight w:val="650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348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b/>
              </w:rPr>
            </w:pPr>
            <w:r w:rsidRPr="005A7186">
              <w:rPr>
                <w:b/>
              </w:rPr>
              <w:t>ВСЕГО</w:t>
            </w:r>
          </w:p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2553" w:type="dxa"/>
          </w:tcPr>
          <w:p w:rsidR="006A42B4" w:rsidRPr="005A7186" w:rsidRDefault="006A42B4" w:rsidP="00C24A0D">
            <w:pPr>
              <w:rPr>
                <w:b/>
              </w:rPr>
            </w:pP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b/>
              </w:rPr>
            </w:pPr>
            <w:r w:rsidRPr="005A7186">
              <w:rPr>
                <w:b/>
              </w:rPr>
              <w:t>144</w:t>
            </w:r>
          </w:p>
        </w:tc>
        <w:tc>
          <w:tcPr>
            <w:tcW w:w="3830" w:type="dxa"/>
          </w:tcPr>
          <w:p w:rsidR="006A42B4" w:rsidRPr="005A7186" w:rsidRDefault="006A42B4" w:rsidP="00C24A0D"/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/>
        </w:tc>
      </w:tr>
    </w:tbl>
    <w:p w:rsidR="006A42B4" w:rsidRPr="005A7186" w:rsidRDefault="006A42B4" w:rsidP="001E5612"/>
    <w:p w:rsidR="006A42B4" w:rsidRPr="005A7186" w:rsidRDefault="006A42B4" w:rsidP="001E5612"/>
    <w:p w:rsidR="006A42B4" w:rsidRPr="005A7186" w:rsidRDefault="006A42B4" w:rsidP="001E5612"/>
    <w:p w:rsidR="006A42B4" w:rsidRPr="005A7186" w:rsidRDefault="006A42B4" w:rsidP="001E5612"/>
    <w:p w:rsidR="006A42B4" w:rsidRPr="005A7186" w:rsidRDefault="006A42B4" w:rsidP="001E5612"/>
    <w:p w:rsidR="006A42B4" w:rsidRPr="005A7186" w:rsidRDefault="006A42B4" w:rsidP="001E5612"/>
    <w:p w:rsidR="006A42B4" w:rsidRPr="005A7186" w:rsidRDefault="006A42B4" w:rsidP="001E5612"/>
    <w:p w:rsidR="006A42B4" w:rsidRPr="005A7186" w:rsidRDefault="006A42B4" w:rsidP="001E5612"/>
    <w:p w:rsidR="006A42B4" w:rsidRPr="005A7186" w:rsidRDefault="006A42B4" w:rsidP="001E5612"/>
    <w:p w:rsidR="006A42B4" w:rsidRPr="005A7186" w:rsidRDefault="006A42B4" w:rsidP="001E5612"/>
    <w:p w:rsidR="006A42B4" w:rsidRPr="005A7186" w:rsidRDefault="006A42B4" w:rsidP="001E5612"/>
    <w:p w:rsidR="006A42B4" w:rsidRPr="005A7186" w:rsidRDefault="006A42B4" w:rsidP="001E5612">
      <w:pPr>
        <w:rPr>
          <w:b/>
        </w:rPr>
      </w:pPr>
      <w:r w:rsidRPr="005A7186">
        <w:rPr>
          <w:b/>
        </w:rPr>
        <w:t xml:space="preserve">                                                                                              2 год обучение</w:t>
      </w:r>
    </w:p>
    <w:p w:rsidR="006A42B4" w:rsidRPr="005A7186" w:rsidRDefault="006A42B4" w:rsidP="001E5612"/>
    <w:tbl>
      <w:tblPr>
        <w:tblW w:w="160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7"/>
        <w:gridCol w:w="1348"/>
        <w:gridCol w:w="1274"/>
        <w:gridCol w:w="1985"/>
        <w:gridCol w:w="2553"/>
        <w:gridCol w:w="990"/>
        <w:gridCol w:w="3830"/>
        <w:gridCol w:w="1275"/>
        <w:gridCol w:w="2268"/>
      </w:tblGrid>
      <w:tr w:rsidR="006A42B4" w:rsidRPr="005A7186" w:rsidTr="00CE780E">
        <w:trPr>
          <w:trHeight w:val="903"/>
        </w:trPr>
        <w:tc>
          <w:tcPr>
            <w:tcW w:w="497" w:type="dxa"/>
          </w:tcPr>
          <w:p w:rsidR="006A42B4" w:rsidRPr="005A7186" w:rsidRDefault="006A42B4" w:rsidP="00CE780E">
            <w:pPr>
              <w:rPr>
                <w:b/>
              </w:rPr>
            </w:pPr>
            <w:r w:rsidRPr="005A7186">
              <w:rPr>
                <w:b/>
              </w:rPr>
              <w:t>№</w:t>
            </w:r>
          </w:p>
          <w:p w:rsidR="006A42B4" w:rsidRPr="005A7186" w:rsidRDefault="006A42B4" w:rsidP="00CE780E">
            <w:pPr>
              <w:rPr>
                <w:b/>
              </w:rPr>
            </w:pPr>
            <w:r w:rsidRPr="005A7186">
              <w:rPr>
                <w:b/>
              </w:rPr>
              <w:t>п</w:t>
            </w:r>
            <w:r w:rsidRPr="005A7186">
              <w:rPr>
                <w:b/>
                <w:lang w:val="en-US"/>
              </w:rPr>
              <w:t>/</w:t>
            </w:r>
            <w:r w:rsidRPr="005A7186">
              <w:rPr>
                <w:b/>
              </w:rPr>
              <w:t>п</w:t>
            </w:r>
          </w:p>
        </w:tc>
        <w:tc>
          <w:tcPr>
            <w:tcW w:w="1348" w:type="dxa"/>
          </w:tcPr>
          <w:p w:rsidR="006A42B4" w:rsidRPr="005A7186" w:rsidRDefault="006A42B4" w:rsidP="00CE780E">
            <w:pPr>
              <w:rPr>
                <w:b/>
              </w:rPr>
            </w:pPr>
            <w:r w:rsidRPr="005A7186">
              <w:rPr>
                <w:b/>
              </w:rPr>
              <w:t>Месяц</w:t>
            </w:r>
          </w:p>
        </w:tc>
        <w:tc>
          <w:tcPr>
            <w:tcW w:w="1274" w:type="dxa"/>
          </w:tcPr>
          <w:p w:rsidR="006A42B4" w:rsidRPr="005A7186" w:rsidRDefault="006A42B4" w:rsidP="00CE780E">
            <w:pPr>
              <w:rPr>
                <w:b/>
              </w:rPr>
            </w:pPr>
            <w:r w:rsidRPr="005A7186">
              <w:rPr>
                <w:b/>
              </w:rPr>
              <w:t>Число</w:t>
            </w:r>
          </w:p>
        </w:tc>
        <w:tc>
          <w:tcPr>
            <w:tcW w:w="1985" w:type="dxa"/>
          </w:tcPr>
          <w:p w:rsidR="006A42B4" w:rsidRPr="005A7186" w:rsidRDefault="006A42B4" w:rsidP="00CE780E">
            <w:pPr>
              <w:rPr>
                <w:b/>
              </w:rPr>
            </w:pPr>
            <w:r w:rsidRPr="005A7186">
              <w:rPr>
                <w:b/>
              </w:rPr>
              <w:t>Время проведения</w:t>
            </w:r>
          </w:p>
        </w:tc>
        <w:tc>
          <w:tcPr>
            <w:tcW w:w="2553" w:type="dxa"/>
          </w:tcPr>
          <w:p w:rsidR="006A42B4" w:rsidRPr="005A7186" w:rsidRDefault="006A42B4" w:rsidP="00CE780E">
            <w:pPr>
              <w:rPr>
                <w:b/>
              </w:rPr>
            </w:pPr>
            <w:r w:rsidRPr="005A7186">
              <w:rPr>
                <w:b/>
              </w:rPr>
              <w:t>Форма занятий</w:t>
            </w:r>
          </w:p>
        </w:tc>
        <w:tc>
          <w:tcPr>
            <w:tcW w:w="990" w:type="dxa"/>
          </w:tcPr>
          <w:p w:rsidR="006A42B4" w:rsidRPr="005A7186" w:rsidRDefault="006A42B4" w:rsidP="00CE780E">
            <w:pPr>
              <w:rPr>
                <w:b/>
              </w:rPr>
            </w:pPr>
            <w:r w:rsidRPr="005A7186">
              <w:rPr>
                <w:b/>
              </w:rPr>
              <w:t>Кол-во часов</w:t>
            </w:r>
          </w:p>
        </w:tc>
        <w:tc>
          <w:tcPr>
            <w:tcW w:w="3830" w:type="dxa"/>
          </w:tcPr>
          <w:p w:rsidR="006A42B4" w:rsidRPr="005A7186" w:rsidRDefault="006A42B4" w:rsidP="00CE780E">
            <w:pPr>
              <w:rPr>
                <w:b/>
              </w:rPr>
            </w:pPr>
            <w:r w:rsidRPr="005A7186">
              <w:rPr>
                <w:b/>
              </w:rPr>
              <w:t>Тема занятия</w:t>
            </w:r>
          </w:p>
        </w:tc>
        <w:tc>
          <w:tcPr>
            <w:tcW w:w="1275" w:type="dxa"/>
          </w:tcPr>
          <w:p w:rsidR="006A42B4" w:rsidRPr="005A7186" w:rsidRDefault="006A42B4" w:rsidP="00CE780E">
            <w:pPr>
              <w:rPr>
                <w:b/>
              </w:rPr>
            </w:pPr>
            <w:r w:rsidRPr="005A7186">
              <w:rPr>
                <w:b/>
              </w:rPr>
              <w:t>Место проведения</w:t>
            </w:r>
          </w:p>
        </w:tc>
        <w:tc>
          <w:tcPr>
            <w:tcW w:w="2268" w:type="dxa"/>
          </w:tcPr>
          <w:p w:rsidR="006A42B4" w:rsidRPr="005A7186" w:rsidRDefault="006A42B4" w:rsidP="00CE780E">
            <w:pPr>
              <w:rPr>
                <w:b/>
              </w:rPr>
            </w:pPr>
            <w:r w:rsidRPr="005A7186">
              <w:rPr>
                <w:b/>
              </w:rPr>
              <w:t>Форма контроля</w:t>
            </w:r>
          </w:p>
        </w:tc>
      </w:tr>
      <w:tr w:rsidR="006A42B4" w:rsidRPr="005A7186" w:rsidTr="005A7186">
        <w:trPr>
          <w:trHeight w:val="1223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1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Беседа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tabs>
                <w:tab w:val="left" w:pos="3330"/>
              </w:tabs>
            </w:pPr>
            <w:r w:rsidRPr="005A7186">
              <w:t>Вводное занятие. Ознакомление с планом работы на учебный год. Правила поведения  в объединении. Беседа о технике безопасности.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экспресс-опрос</w:t>
            </w:r>
          </w:p>
        </w:tc>
      </w:tr>
      <w:tr w:rsidR="006A42B4" w:rsidRPr="005A7186" w:rsidTr="005A7186">
        <w:trPr>
          <w:trHeight w:val="580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2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Поход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tabs>
                <w:tab w:val="left" w:pos="3330"/>
              </w:tabs>
            </w:pPr>
            <w:r w:rsidRPr="005A7186">
              <w:t>Поход в лес. Сбор растительного материала для работы.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Наблюдение</w:t>
            </w:r>
          </w:p>
        </w:tc>
      </w:tr>
      <w:tr w:rsidR="006A42B4" w:rsidRPr="005A7186" w:rsidTr="005A7186">
        <w:trPr>
          <w:trHeight w:val="851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3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Демонстрация приемов работы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tabs>
                <w:tab w:val="left" w:pos="3330"/>
              </w:tabs>
              <w:rPr>
                <w:i/>
              </w:rPr>
            </w:pPr>
            <w:r w:rsidRPr="005A7186">
              <w:rPr>
                <w:i/>
              </w:rPr>
              <w:t>Курс «Вышивка шелковыми лентами и крестиком».</w:t>
            </w:r>
            <w:r w:rsidRPr="005A7186">
              <w:t xml:space="preserve"> Счетный шов (крест).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Самооценка</w:t>
            </w:r>
          </w:p>
        </w:tc>
      </w:tr>
      <w:tr w:rsidR="006A42B4" w:rsidRPr="005A7186" w:rsidTr="005A7186">
        <w:trPr>
          <w:trHeight w:val="1223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4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tabs>
                <w:tab w:val="left" w:pos="3330"/>
              </w:tabs>
            </w:pPr>
            <w:r w:rsidRPr="005A7186">
              <w:t>Варианты крестов (наклонный, прямой,  двойной и т. д.). Крестик в национальных украинских, эстонских и литовских орнаментах.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Упражнения с самооценкой</w:t>
            </w:r>
          </w:p>
        </w:tc>
      </w:tr>
      <w:tr w:rsidR="006A42B4" w:rsidRPr="005A7186" w:rsidTr="005A7186">
        <w:trPr>
          <w:trHeight w:val="571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5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tabs>
                <w:tab w:val="left" w:pos="3330"/>
              </w:tabs>
            </w:pPr>
            <w:r w:rsidRPr="005A7186">
              <w:t>Диванная подушка швом «Наклонный крест».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Самооценка</w:t>
            </w:r>
          </w:p>
        </w:tc>
      </w:tr>
      <w:tr w:rsidR="006A42B4" w:rsidRPr="005A7186" w:rsidTr="005A7186">
        <w:trPr>
          <w:trHeight w:val="794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6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Демонстрация приемов работы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tabs>
                <w:tab w:val="left" w:pos="3330"/>
              </w:tabs>
            </w:pPr>
            <w:r w:rsidRPr="005A7186">
              <w:t>Диванная подушка швом «Наклонный крест». Вышивание, отделка, оформление.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5A7186">
        <w:trPr>
          <w:trHeight w:val="681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7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tabs>
                <w:tab w:val="left" w:pos="3330"/>
              </w:tabs>
            </w:pPr>
            <w:r w:rsidRPr="005A7186">
              <w:t>Салфетки. Дорожка. Выбор схемы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Экспресс-опрос</w:t>
            </w:r>
          </w:p>
        </w:tc>
      </w:tr>
      <w:tr w:rsidR="006A42B4" w:rsidRPr="005A7186" w:rsidTr="005A7186">
        <w:trPr>
          <w:trHeight w:val="548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8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Демонстрация приемов работы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tabs>
                <w:tab w:val="left" w:pos="3330"/>
              </w:tabs>
            </w:pPr>
            <w:r w:rsidRPr="005A7186">
              <w:t>Салфетки. Дорожка. Вышивание по схеме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Упражнения с самооценкой</w:t>
            </w:r>
          </w:p>
        </w:tc>
      </w:tr>
      <w:tr w:rsidR="006A42B4" w:rsidRPr="005A7186" w:rsidTr="005A7186">
        <w:trPr>
          <w:trHeight w:val="614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9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tabs>
                <w:tab w:val="left" w:pos="3330"/>
              </w:tabs>
            </w:pPr>
            <w:r w:rsidRPr="005A7186">
              <w:t>Салфетки. Дорожка. Вышивание, отделка.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Самооценка</w:t>
            </w:r>
          </w:p>
        </w:tc>
      </w:tr>
      <w:tr w:rsidR="006A42B4" w:rsidRPr="005A7186" w:rsidTr="003E6DC6">
        <w:trPr>
          <w:trHeight w:val="547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10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Демонстрация приемов работы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tabs>
                <w:tab w:val="left" w:pos="3330"/>
              </w:tabs>
            </w:pPr>
            <w:r w:rsidRPr="005A7186">
              <w:t>Картина по выбранной схеме.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Наблюдение</w:t>
            </w:r>
          </w:p>
        </w:tc>
      </w:tr>
      <w:tr w:rsidR="006A42B4" w:rsidRPr="005A7186" w:rsidTr="005A7186">
        <w:trPr>
          <w:trHeight w:val="677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11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tabs>
                <w:tab w:val="left" w:pos="3330"/>
              </w:tabs>
            </w:pPr>
            <w:r w:rsidRPr="005A7186">
              <w:t>Картина. Изготовление эскиза. Выбор схемы.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Наблюдение</w:t>
            </w:r>
          </w:p>
        </w:tc>
      </w:tr>
      <w:tr w:rsidR="006A42B4" w:rsidRPr="005A7186" w:rsidTr="005A7186">
        <w:trPr>
          <w:trHeight w:val="459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12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tabs>
                <w:tab w:val="left" w:pos="3330"/>
              </w:tabs>
            </w:pPr>
            <w:r w:rsidRPr="005A7186">
              <w:t>Картина.  Вышивание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Экспресс-опрос</w:t>
            </w:r>
          </w:p>
        </w:tc>
      </w:tr>
      <w:tr w:rsidR="006A42B4" w:rsidRPr="005A7186" w:rsidTr="005A7186">
        <w:trPr>
          <w:trHeight w:val="709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13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Демонстрация приемов работы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tabs>
                <w:tab w:val="left" w:pos="3330"/>
              </w:tabs>
            </w:pPr>
            <w:r w:rsidRPr="005A7186">
              <w:t>Картина. Вышивание. Оформление в рамку.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Экспресс-опрос</w:t>
            </w:r>
          </w:p>
        </w:tc>
      </w:tr>
      <w:tr w:rsidR="006A42B4" w:rsidRPr="005A7186" w:rsidTr="005A7186">
        <w:trPr>
          <w:trHeight w:val="1223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14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Лекция</w:t>
            </w:r>
          </w:p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tabs>
                <w:tab w:val="left" w:pos="3330"/>
              </w:tabs>
            </w:pPr>
            <w:r w:rsidRPr="005A7186">
              <w:rPr>
                <w:i/>
              </w:rPr>
              <w:t>Вышивание шелковыми лентами.</w:t>
            </w:r>
            <w:r w:rsidRPr="005A7186">
              <w:t xml:space="preserve"> История вышивки лентами. Роль композиции и цвета в вышивке. Принципы построения узоров. Соотношение цветов.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Самооценка</w:t>
            </w:r>
          </w:p>
        </w:tc>
      </w:tr>
      <w:tr w:rsidR="006A42B4" w:rsidRPr="005A7186" w:rsidTr="005A7186">
        <w:trPr>
          <w:trHeight w:val="732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15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Демонстрация приемов работы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tabs>
                <w:tab w:val="left" w:pos="3330"/>
              </w:tabs>
            </w:pPr>
            <w:r w:rsidRPr="005A7186">
              <w:t xml:space="preserve">Работа с пяльцами. Закрепление ленты. 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Наблюдение</w:t>
            </w:r>
          </w:p>
        </w:tc>
      </w:tr>
      <w:tr w:rsidR="006A42B4" w:rsidRPr="005A7186" w:rsidTr="005A7186">
        <w:trPr>
          <w:trHeight w:val="675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16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tabs>
                <w:tab w:val="left" w:pos="3330"/>
              </w:tabs>
            </w:pPr>
            <w:r w:rsidRPr="005A7186">
              <w:t>Основные швы и элементы узоров.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5A7186">
        <w:trPr>
          <w:trHeight w:val="675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17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tabs>
                <w:tab w:val="left" w:pos="3330"/>
              </w:tabs>
            </w:pPr>
            <w:r w:rsidRPr="005A7186">
              <w:t>Стежки и швы.  Шов «Пестик», Ленточный стежок.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Экспресс-опрос</w:t>
            </w:r>
          </w:p>
        </w:tc>
      </w:tr>
      <w:tr w:rsidR="006A42B4" w:rsidRPr="005A7186" w:rsidTr="005A7186">
        <w:trPr>
          <w:trHeight w:val="597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18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Демонстрация приемов работы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tabs>
                <w:tab w:val="left" w:pos="3330"/>
              </w:tabs>
            </w:pPr>
            <w:r w:rsidRPr="005A7186">
              <w:t>Стежки и швы.  Шов «вперед иголкой» с двойной обвивкой.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5A7186">
        <w:trPr>
          <w:trHeight w:val="583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19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tabs>
                <w:tab w:val="left" w:pos="3330"/>
              </w:tabs>
            </w:pPr>
            <w:r w:rsidRPr="005A7186">
              <w:t>Стежки и швы.  Пришивной стежок, боковой стежок.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5A7186">
        <w:trPr>
          <w:trHeight w:val="728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20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tabs>
                <w:tab w:val="left" w:pos="3330"/>
              </w:tabs>
            </w:pPr>
            <w:r w:rsidRPr="005A7186">
              <w:t>Стежки и швы.  Франц. узелки, плетеная роза.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Экспресс-опрос</w:t>
            </w:r>
          </w:p>
        </w:tc>
      </w:tr>
      <w:tr w:rsidR="006A42B4" w:rsidRPr="005A7186" w:rsidTr="005A7186">
        <w:trPr>
          <w:trHeight w:val="683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21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Демонстрация приемов работы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tabs>
                <w:tab w:val="left" w:pos="3330"/>
              </w:tabs>
            </w:pPr>
            <w:r w:rsidRPr="005A7186">
              <w:t xml:space="preserve">Стежки и швы. Цветочные бутоны, паутинка. 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Самооценка</w:t>
            </w:r>
          </w:p>
        </w:tc>
      </w:tr>
      <w:tr w:rsidR="006A42B4" w:rsidRPr="005A7186" w:rsidTr="005A7186">
        <w:trPr>
          <w:trHeight w:val="709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22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tabs>
                <w:tab w:val="left" w:pos="3330"/>
              </w:tabs>
            </w:pPr>
            <w:r w:rsidRPr="005A7186">
              <w:t>Игольница. Раскрой ткани, выбор узора.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Наблюдение</w:t>
            </w:r>
          </w:p>
        </w:tc>
      </w:tr>
      <w:tr w:rsidR="006A42B4" w:rsidRPr="005A7186" w:rsidTr="005A7186">
        <w:trPr>
          <w:trHeight w:val="426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23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tabs>
                <w:tab w:val="left" w:pos="3330"/>
              </w:tabs>
            </w:pPr>
            <w:r w:rsidRPr="005A7186">
              <w:t>Игольница. Вышивание,  отделка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Наблюдение</w:t>
            </w:r>
          </w:p>
        </w:tc>
      </w:tr>
      <w:tr w:rsidR="006A42B4" w:rsidRPr="005A7186" w:rsidTr="005A7186">
        <w:trPr>
          <w:trHeight w:val="692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24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tabs>
                <w:tab w:val="left" w:pos="3330"/>
              </w:tabs>
            </w:pPr>
            <w:r w:rsidRPr="005A7186">
              <w:t>Композиция из цветов. Эскиз. Композиция. Узор.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Экспресс-опрос</w:t>
            </w:r>
          </w:p>
        </w:tc>
      </w:tr>
      <w:tr w:rsidR="006A42B4" w:rsidRPr="005A7186" w:rsidTr="005A7186">
        <w:trPr>
          <w:trHeight w:val="701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25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Демонстрация приемов работы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tabs>
                <w:tab w:val="left" w:pos="3330"/>
              </w:tabs>
            </w:pPr>
            <w:r w:rsidRPr="005A7186">
              <w:t>Композиция из цветов. Вышивание.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Самооценка</w:t>
            </w:r>
          </w:p>
        </w:tc>
      </w:tr>
      <w:tr w:rsidR="006A42B4" w:rsidRPr="005A7186" w:rsidTr="005A7186">
        <w:trPr>
          <w:trHeight w:val="683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26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tabs>
                <w:tab w:val="left" w:pos="3330"/>
              </w:tabs>
            </w:pPr>
            <w:r w:rsidRPr="005A7186">
              <w:t>Композиция из цветов. Вышивание.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Наблюдение</w:t>
            </w:r>
          </w:p>
        </w:tc>
      </w:tr>
      <w:tr w:rsidR="006A42B4" w:rsidRPr="005A7186" w:rsidTr="005A7186">
        <w:trPr>
          <w:trHeight w:val="561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27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tabs>
                <w:tab w:val="left" w:pos="3330"/>
              </w:tabs>
            </w:pPr>
            <w:r w:rsidRPr="005A7186">
              <w:t>Композиция из цветов. Вышивание. Оформление.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5A7186">
        <w:trPr>
          <w:trHeight w:val="735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28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tabs>
                <w:tab w:val="left" w:pos="3330"/>
              </w:tabs>
            </w:pPr>
            <w:r w:rsidRPr="005A7186">
              <w:t>Грелка на чайник. Раскрой ткани. Эскиз узора.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Экспресс-опрос</w:t>
            </w:r>
          </w:p>
        </w:tc>
      </w:tr>
      <w:tr w:rsidR="006A42B4" w:rsidRPr="005A7186" w:rsidTr="005A7186">
        <w:trPr>
          <w:trHeight w:val="972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29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Беседа</w:t>
            </w:r>
          </w:p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tabs>
                <w:tab w:val="left" w:pos="3330"/>
              </w:tabs>
            </w:pPr>
            <w:r w:rsidRPr="005A7186">
              <w:t>Грелка на чайник. Вышивание.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5A7186">
        <w:trPr>
          <w:trHeight w:val="523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30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tabs>
                <w:tab w:val="left" w:pos="3330"/>
              </w:tabs>
            </w:pPr>
            <w:r w:rsidRPr="005A7186">
              <w:t>Грелка на чайник. Вышивание.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5A7186">
        <w:trPr>
          <w:trHeight w:val="389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31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tabs>
                <w:tab w:val="left" w:pos="3330"/>
              </w:tabs>
            </w:pPr>
            <w:r w:rsidRPr="005A7186">
              <w:t>Грелка на чайник. Отделка.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Экспресс-опрос</w:t>
            </w:r>
          </w:p>
        </w:tc>
      </w:tr>
      <w:tr w:rsidR="006A42B4" w:rsidRPr="005A7186" w:rsidTr="005A7186">
        <w:trPr>
          <w:trHeight w:val="689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32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Демонстрация приемов работы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tabs>
                <w:tab w:val="left" w:pos="3330"/>
              </w:tabs>
            </w:pPr>
            <w:r w:rsidRPr="005A7186">
              <w:t>Экскурсия в худ. салон.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5A7186">
        <w:trPr>
          <w:trHeight w:val="284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33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rPr>
                <w:i/>
              </w:rPr>
            </w:pPr>
            <w:r w:rsidRPr="005A7186">
              <w:rPr>
                <w:i/>
              </w:rPr>
              <w:t>Курс «Макраме</w:t>
            </w:r>
          </w:p>
          <w:p w:rsidR="006A42B4" w:rsidRPr="005A7186" w:rsidRDefault="006A42B4" w:rsidP="00C24A0D">
            <w:r w:rsidRPr="005A7186">
              <w:t>»История узелкового плетения. Приметы и суеверия, связанные с узлами.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5A7186">
        <w:trPr>
          <w:trHeight w:val="862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34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Беседа.</w:t>
            </w:r>
          </w:p>
          <w:p w:rsidR="006A42B4" w:rsidRPr="005A7186" w:rsidRDefault="006A42B4" w:rsidP="00C24A0D">
            <w:r w:rsidRPr="005A7186">
              <w:t>.Практическая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 xml:space="preserve">Материал для плетения. Виды креплений на основе. Способы расчета длины нитей. 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5A7186">
        <w:trPr>
          <w:trHeight w:val="709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35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Беседа.</w:t>
            </w:r>
          </w:p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>Изготовление приспособления для плетения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Экспресс-опрос</w:t>
            </w:r>
          </w:p>
        </w:tc>
      </w:tr>
      <w:tr w:rsidR="006A42B4" w:rsidRPr="005A7186" w:rsidTr="005A7186">
        <w:trPr>
          <w:trHeight w:val="968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36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Беседа</w:t>
            </w:r>
          </w:p>
          <w:p w:rsidR="006A42B4" w:rsidRPr="005A7186" w:rsidRDefault="006A42B4" w:rsidP="00C24A0D">
            <w:r w:rsidRPr="005A7186">
              <w:t>Демонстрация приемов работы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>Виды приспособлений.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5A7186">
        <w:trPr>
          <w:trHeight w:val="723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37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 xml:space="preserve">Цветные узоры. Прием «Кавандоли». 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5A7186">
        <w:trPr>
          <w:trHeight w:val="676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38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Беседа.</w:t>
            </w:r>
          </w:p>
          <w:p w:rsidR="006A42B4" w:rsidRPr="005A7186" w:rsidRDefault="006A42B4" w:rsidP="00C24A0D">
            <w:r w:rsidRPr="005A7186">
              <w:t>.Практическая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>Узлы с 1, 2 нитями.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5A7186">
        <w:trPr>
          <w:trHeight w:val="714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39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Объяснение. 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 xml:space="preserve">Коронные и орнаментальные узлы.  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5A7186">
        <w:trPr>
          <w:trHeight w:val="359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40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 xml:space="preserve">Плоские узлы. 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Экспресс-опрос</w:t>
            </w:r>
          </w:p>
        </w:tc>
      </w:tr>
      <w:tr w:rsidR="006A42B4" w:rsidRPr="005A7186" w:rsidTr="005A7186">
        <w:trPr>
          <w:trHeight w:val="564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41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>Закладка. Эскиз. Расчет нитей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5A7186">
        <w:trPr>
          <w:trHeight w:val="574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42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>Закладка. Плетение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5A7186">
        <w:trPr>
          <w:trHeight w:val="553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43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 xml:space="preserve">Закладка. Плетение. Оформление. 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5A7186">
        <w:trPr>
          <w:trHeight w:val="553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44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 xml:space="preserve">Цепочки.  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5A7186">
        <w:trPr>
          <w:trHeight w:val="555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45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 xml:space="preserve">  Шнуры.  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5A7186">
        <w:trPr>
          <w:trHeight w:val="557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46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 xml:space="preserve">  Мережки.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Экспресс-опрос</w:t>
            </w:r>
          </w:p>
        </w:tc>
      </w:tr>
      <w:tr w:rsidR="006A42B4" w:rsidRPr="005A7186" w:rsidTr="005A7186">
        <w:trPr>
          <w:trHeight w:val="692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47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Объяснение. 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>Украшения. Аксессуары.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5A7186">
        <w:trPr>
          <w:trHeight w:val="567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48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>Украшения. Аксессуары. Эскиз. Выбор материала.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Экспресс-опрос</w:t>
            </w:r>
          </w:p>
        </w:tc>
      </w:tr>
      <w:tr w:rsidR="006A42B4" w:rsidRPr="005A7186" w:rsidTr="005A7186">
        <w:trPr>
          <w:trHeight w:val="533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49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>Украшения. Аксессуары. Расчет нитей. Плетение.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5A7186">
        <w:trPr>
          <w:trHeight w:val="271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50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>Украшения. Аксессуары. Плетение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Экспресс-опрос</w:t>
            </w:r>
          </w:p>
        </w:tc>
      </w:tr>
      <w:tr w:rsidR="006A42B4" w:rsidRPr="005A7186" w:rsidTr="005A7186">
        <w:trPr>
          <w:trHeight w:val="697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51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>Украшения. Аксессуары. Плетение. Оформление.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Экспресс-опрос</w:t>
            </w:r>
          </w:p>
        </w:tc>
      </w:tr>
      <w:tr w:rsidR="006A42B4" w:rsidRPr="005A7186" w:rsidTr="005A7186">
        <w:trPr>
          <w:trHeight w:val="684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52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Праздник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>Праздничное мероприятие «Праздник Узелка»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5A7186">
        <w:trPr>
          <w:trHeight w:val="851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53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>История узелкового плетения. Приметы и суеверия, связанные с узлами.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5A7186">
        <w:trPr>
          <w:trHeight w:val="965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54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 xml:space="preserve">Материал для плетения. Виды креплений на основе. Способы расчета длины нитей. 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5A7186">
        <w:trPr>
          <w:trHeight w:val="553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55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 xml:space="preserve">Изготовление приспособления для плетения   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5A7186">
        <w:trPr>
          <w:trHeight w:val="1128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56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.</w:t>
            </w:r>
          </w:p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Составление реферата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rPr>
                <w:i/>
              </w:rPr>
            </w:pPr>
            <w:r w:rsidRPr="005A7186">
              <w:rPr>
                <w:i/>
              </w:rPr>
              <w:t>Курс «Вязание крючком»</w:t>
            </w:r>
          </w:p>
          <w:p w:rsidR="006A42B4" w:rsidRPr="005A7186" w:rsidRDefault="006A42B4" w:rsidP="00C24A0D">
            <w:r w:rsidRPr="005A7186">
              <w:t>История вязания. Разновидность крючков, пряжи, ниток. Соответствие крючка и нитки.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5A7186">
        <w:trPr>
          <w:trHeight w:val="563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57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>Положение крючка в руке. Цепочка из воздушных петель.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Наблюдение</w:t>
            </w:r>
          </w:p>
        </w:tc>
      </w:tr>
      <w:tr w:rsidR="006A42B4" w:rsidRPr="005A7186" w:rsidTr="005A7186">
        <w:trPr>
          <w:trHeight w:val="619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58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 xml:space="preserve">Основные петли и приемы: Полу столбик. Столбик без накида. 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Экспресс-опрос</w:t>
            </w:r>
          </w:p>
        </w:tc>
      </w:tr>
      <w:tr w:rsidR="006A42B4" w:rsidRPr="005A7186" w:rsidTr="005A7186">
        <w:trPr>
          <w:trHeight w:val="650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59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>Столбик с накидами.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Наблюдение</w:t>
            </w:r>
          </w:p>
        </w:tc>
      </w:tr>
      <w:tr w:rsidR="006A42B4" w:rsidRPr="005A7186" w:rsidTr="005A7186">
        <w:trPr>
          <w:trHeight w:val="567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60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>Пышный столбик. «Пико». Сужение и расширение полотна.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Экспресс-опрос</w:t>
            </w:r>
          </w:p>
        </w:tc>
      </w:tr>
      <w:tr w:rsidR="006A42B4" w:rsidRPr="005A7186" w:rsidTr="005A7186">
        <w:trPr>
          <w:trHeight w:val="525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61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>Обвязка носового платка каймой из узора. Выбор узора, ниток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Игровые варианты оценивания</w:t>
            </w:r>
          </w:p>
        </w:tc>
      </w:tr>
      <w:tr w:rsidR="006A42B4" w:rsidRPr="005A7186" w:rsidTr="005A7186">
        <w:trPr>
          <w:trHeight w:val="681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62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>Обвязка носового платка каймой из узора. Оформление платочка.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Наблюдение</w:t>
            </w:r>
          </w:p>
        </w:tc>
      </w:tr>
      <w:tr w:rsidR="006A42B4" w:rsidRPr="005A7186" w:rsidTr="005A7186">
        <w:trPr>
          <w:trHeight w:val="599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63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Практическая работа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>Салфетка. Выбор формы и способа вязки.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Наблюдение</w:t>
            </w:r>
          </w:p>
        </w:tc>
      </w:tr>
      <w:tr w:rsidR="006A42B4" w:rsidRPr="005A7186" w:rsidTr="005A7186">
        <w:trPr>
          <w:trHeight w:val="651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64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>Салфетка. Узор. Схема.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Наблюдение</w:t>
            </w:r>
          </w:p>
        </w:tc>
      </w:tr>
      <w:tr w:rsidR="006A42B4" w:rsidRPr="005A7186" w:rsidTr="005A7186">
        <w:trPr>
          <w:trHeight w:val="561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65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>Салфетка. Вязание по узору.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Наблюдение</w:t>
            </w:r>
          </w:p>
        </w:tc>
      </w:tr>
      <w:tr w:rsidR="006A42B4" w:rsidRPr="005A7186" w:rsidTr="005A7186">
        <w:trPr>
          <w:trHeight w:val="613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66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>Косметичка. Вязание.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Наблюдение</w:t>
            </w:r>
          </w:p>
        </w:tc>
      </w:tr>
      <w:tr w:rsidR="006A42B4" w:rsidRPr="005A7186" w:rsidTr="005A7186">
        <w:trPr>
          <w:trHeight w:val="537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67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 xml:space="preserve"> Косметичка. Вязание.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Наблюдение</w:t>
            </w:r>
          </w:p>
        </w:tc>
      </w:tr>
      <w:tr w:rsidR="006A42B4" w:rsidRPr="005A7186" w:rsidTr="005A7186">
        <w:trPr>
          <w:trHeight w:val="562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68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>Косметичка. Оформление изделия.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Упражнения с самооценкой.</w:t>
            </w:r>
          </w:p>
        </w:tc>
      </w:tr>
      <w:tr w:rsidR="006A42B4" w:rsidRPr="005A7186" w:rsidTr="005A7186">
        <w:trPr>
          <w:trHeight w:val="685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69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Выставки</w:t>
            </w:r>
          </w:p>
          <w:p w:rsidR="006A42B4" w:rsidRPr="005A7186" w:rsidRDefault="006A42B4" w:rsidP="00C24A0D">
            <w:r w:rsidRPr="005A7186">
              <w:t xml:space="preserve">Анализ  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>Выставка лучших работ учащихся. Анализ изделий.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Дискуссия</w:t>
            </w:r>
          </w:p>
        </w:tc>
      </w:tr>
      <w:tr w:rsidR="006A42B4" w:rsidRPr="005A7186" w:rsidTr="005A7186">
        <w:trPr>
          <w:trHeight w:val="564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70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 xml:space="preserve"> Выполнение реферата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>Из истории  вязания. Интересные факты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Наблюдение</w:t>
            </w:r>
          </w:p>
        </w:tc>
      </w:tr>
      <w:tr w:rsidR="006A42B4" w:rsidRPr="005A7186" w:rsidTr="005A7186">
        <w:trPr>
          <w:trHeight w:val="690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71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Индивидуальное творческое занятие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r w:rsidRPr="005A7186">
              <w:t>Оформление альбома с образцами вязания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Упражнения с самооценкой.</w:t>
            </w:r>
          </w:p>
        </w:tc>
      </w:tr>
      <w:tr w:rsidR="006A42B4" w:rsidRPr="005A7186" w:rsidTr="005A7186">
        <w:trPr>
          <w:trHeight w:val="557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  <w:r w:rsidRPr="005A7186">
              <w:rPr>
                <w:lang w:val="en-US"/>
              </w:rPr>
              <w:t>72</w:t>
            </w:r>
          </w:p>
        </w:tc>
        <w:tc>
          <w:tcPr>
            <w:tcW w:w="1348" w:type="dxa"/>
          </w:tcPr>
          <w:p w:rsidR="006A42B4" w:rsidRPr="005A7186" w:rsidRDefault="006A42B4" w:rsidP="00C24A0D"/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</w:p>
        </w:tc>
        <w:tc>
          <w:tcPr>
            <w:tcW w:w="2553" w:type="dxa"/>
          </w:tcPr>
          <w:p w:rsidR="006A42B4" w:rsidRPr="005A7186" w:rsidRDefault="006A42B4" w:rsidP="00C24A0D">
            <w:r w:rsidRPr="005A7186">
              <w:t>Выставка-презентация</w:t>
            </w: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</w:pPr>
            <w:r w:rsidRPr="005A7186">
              <w:t>2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tabs>
                <w:tab w:val="left" w:pos="3330"/>
              </w:tabs>
            </w:pPr>
            <w:r w:rsidRPr="005A7186">
              <w:t>Выставка лучших работ учащихся. Анализ изделий.</w:t>
            </w: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>
            <w:r w:rsidRPr="005A7186">
              <w:t>Наблюдение Дискуссия</w:t>
            </w:r>
          </w:p>
        </w:tc>
      </w:tr>
      <w:tr w:rsidR="006A42B4" w:rsidRPr="005A7186" w:rsidTr="00DA6AD1">
        <w:trPr>
          <w:trHeight w:val="285"/>
        </w:trPr>
        <w:tc>
          <w:tcPr>
            <w:tcW w:w="497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lang w:val="en-US"/>
              </w:rPr>
            </w:pPr>
          </w:p>
        </w:tc>
        <w:tc>
          <w:tcPr>
            <w:tcW w:w="1348" w:type="dxa"/>
          </w:tcPr>
          <w:p w:rsidR="006A42B4" w:rsidRPr="005A7186" w:rsidRDefault="006A42B4" w:rsidP="00C24A0D">
            <w:pPr>
              <w:rPr>
                <w:b/>
              </w:rPr>
            </w:pPr>
            <w:r w:rsidRPr="005A7186">
              <w:rPr>
                <w:b/>
              </w:rPr>
              <w:t>ИТОГО</w:t>
            </w:r>
          </w:p>
        </w:tc>
        <w:tc>
          <w:tcPr>
            <w:tcW w:w="1274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2553" w:type="dxa"/>
          </w:tcPr>
          <w:p w:rsidR="006A42B4" w:rsidRPr="005A7186" w:rsidRDefault="006A42B4" w:rsidP="00C24A0D">
            <w:pPr>
              <w:rPr>
                <w:b/>
              </w:rPr>
            </w:pPr>
          </w:p>
        </w:tc>
        <w:tc>
          <w:tcPr>
            <w:tcW w:w="990" w:type="dxa"/>
          </w:tcPr>
          <w:p w:rsidR="006A42B4" w:rsidRPr="005A7186" w:rsidRDefault="006A42B4" w:rsidP="00C24A0D">
            <w:pPr>
              <w:tabs>
                <w:tab w:val="left" w:pos="1935"/>
              </w:tabs>
              <w:spacing w:line="360" w:lineRule="auto"/>
              <w:jc w:val="center"/>
              <w:rPr>
                <w:b/>
              </w:rPr>
            </w:pPr>
            <w:r w:rsidRPr="005A7186">
              <w:rPr>
                <w:b/>
              </w:rPr>
              <w:t>144</w:t>
            </w:r>
          </w:p>
        </w:tc>
        <w:tc>
          <w:tcPr>
            <w:tcW w:w="3830" w:type="dxa"/>
          </w:tcPr>
          <w:p w:rsidR="006A42B4" w:rsidRPr="005A7186" w:rsidRDefault="006A42B4" w:rsidP="00C24A0D">
            <w:pPr>
              <w:tabs>
                <w:tab w:val="left" w:pos="3330"/>
              </w:tabs>
            </w:pPr>
          </w:p>
        </w:tc>
        <w:tc>
          <w:tcPr>
            <w:tcW w:w="1275" w:type="dxa"/>
          </w:tcPr>
          <w:p w:rsidR="006A42B4" w:rsidRPr="005A7186" w:rsidRDefault="006A42B4" w:rsidP="00C24A0D"/>
        </w:tc>
        <w:tc>
          <w:tcPr>
            <w:tcW w:w="2268" w:type="dxa"/>
          </w:tcPr>
          <w:p w:rsidR="006A42B4" w:rsidRPr="005A7186" w:rsidRDefault="006A42B4" w:rsidP="00C24A0D"/>
        </w:tc>
      </w:tr>
    </w:tbl>
    <w:p w:rsidR="006A42B4" w:rsidRPr="005A7186" w:rsidRDefault="006A42B4" w:rsidP="00893F73">
      <w:pPr>
        <w:rPr>
          <w:lang w:val="en-US"/>
        </w:rPr>
      </w:pPr>
    </w:p>
    <w:p w:rsidR="006A42B4" w:rsidRPr="005A7186" w:rsidRDefault="006A42B4" w:rsidP="004E1F43">
      <w:pPr>
        <w:ind w:left="540"/>
      </w:pPr>
    </w:p>
    <w:sectPr w:rsidR="006A42B4" w:rsidRPr="005A7186" w:rsidSect="003E6DC6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2B4" w:rsidRDefault="006A42B4" w:rsidP="00F9438D">
      <w:r>
        <w:separator/>
      </w:r>
    </w:p>
  </w:endnote>
  <w:endnote w:type="continuationSeparator" w:id="0">
    <w:p w:rsidR="006A42B4" w:rsidRDefault="006A42B4" w:rsidP="00F943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2B4" w:rsidRDefault="006A42B4" w:rsidP="00F9438D">
      <w:r>
        <w:separator/>
      </w:r>
    </w:p>
  </w:footnote>
  <w:footnote w:type="continuationSeparator" w:id="0">
    <w:p w:rsidR="006A42B4" w:rsidRDefault="006A42B4" w:rsidP="00F943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41DD6"/>
    <w:multiLevelType w:val="singleLevel"/>
    <w:tmpl w:val="871CE744"/>
    <w:lvl w:ilvl="0">
      <w:start w:val="10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">
    <w:nsid w:val="07D4712C"/>
    <w:multiLevelType w:val="multilevel"/>
    <w:tmpl w:val="EF681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F36679"/>
    <w:multiLevelType w:val="hybridMultilevel"/>
    <w:tmpl w:val="4FB41578"/>
    <w:lvl w:ilvl="0" w:tplc="EC18E4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8A05DEC"/>
    <w:multiLevelType w:val="hybridMultilevel"/>
    <w:tmpl w:val="8E165B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61B21F0"/>
    <w:multiLevelType w:val="singleLevel"/>
    <w:tmpl w:val="68029572"/>
    <w:lvl w:ilvl="0">
      <w:start w:val="4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5">
    <w:nsid w:val="29DC1E80"/>
    <w:multiLevelType w:val="hybridMultilevel"/>
    <w:tmpl w:val="DA7A01CA"/>
    <w:lvl w:ilvl="0" w:tplc="C64A8312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AD610BA"/>
    <w:multiLevelType w:val="multilevel"/>
    <w:tmpl w:val="E56AA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2948AC"/>
    <w:multiLevelType w:val="multilevel"/>
    <w:tmpl w:val="591A9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F805649"/>
    <w:multiLevelType w:val="singleLevel"/>
    <w:tmpl w:val="DFDA7276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9">
    <w:nsid w:val="42DC38E9"/>
    <w:multiLevelType w:val="multilevel"/>
    <w:tmpl w:val="173CB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E00D5F"/>
    <w:multiLevelType w:val="hybridMultilevel"/>
    <w:tmpl w:val="6D3047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30062FF"/>
    <w:multiLevelType w:val="multilevel"/>
    <w:tmpl w:val="2FA2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A55267"/>
    <w:multiLevelType w:val="singleLevel"/>
    <w:tmpl w:val="1F60FBC6"/>
    <w:lvl w:ilvl="0">
      <w:start w:val="1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13">
    <w:nsid w:val="6A823FFB"/>
    <w:multiLevelType w:val="hybridMultilevel"/>
    <w:tmpl w:val="6120A176"/>
    <w:lvl w:ilvl="0" w:tplc="231E9E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F753BE8"/>
    <w:multiLevelType w:val="singleLevel"/>
    <w:tmpl w:val="F27077B0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15">
    <w:nsid w:val="73803B18"/>
    <w:multiLevelType w:val="hybridMultilevel"/>
    <w:tmpl w:val="CA3AA39A"/>
    <w:lvl w:ilvl="0" w:tplc="5C8CDEE0">
      <w:start w:val="3"/>
      <w:numFmt w:val="decimal"/>
      <w:lvlText w:val="%1"/>
      <w:lvlJc w:val="left"/>
      <w:pPr>
        <w:ind w:left="-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9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  <w:rPr>
        <w:rFonts w:cs="Times New Roman"/>
      </w:rPr>
    </w:lvl>
  </w:abstractNum>
  <w:abstractNum w:abstractNumId="16">
    <w:nsid w:val="769C01EA"/>
    <w:multiLevelType w:val="singleLevel"/>
    <w:tmpl w:val="25AA5CDE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7">
    <w:nsid w:val="7D771A69"/>
    <w:multiLevelType w:val="hybridMultilevel"/>
    <w:tmpl w:val="C0700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FB921CE"/>
    <w:multiLevelType w:val="multilevel"/>
    <w:tmpl w:val="299CA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8"/>
  </w:num>
  <w:num w:numId="2">
    <w:abstractNumId w:val="1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9"/>
  </w:num>
  <w:num w:numId="10">
    <w:abstractNumId w:val="1"/>
  </w:num>
  <w:num w:numId="11">
    <w:abstractNumId w:val="11"/>
  </w:num>
  <w:num w:numId="12">
    <w:abstractNumId w:val="7"/>
  </w:num>
  <w:num w:numId="13">
    <w:abstractNumId w:val="6"/>
  </w:num>
  <w:num w:numId="14">
    <w:abstractNumId w:val="16"/>
  </w:num>
  <w:num w:numId="15">
    <w:abstractNumId w:val="4"/>
  </w:num>
  <w:num w:numId="16">
    <w:abstractNumId w:val="14"/>
  </w:num>
  <w:num w:numId="17">
    <w:abstractNumId w:val="0"/>
  </w:num>
  <w:num w:numId="18">
    <w:abstractNumId w:val="12"/>
  </w:num>
  <w:num w:numId="19">
    <w:abstractNumId w:val="8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11EA"/>
    <w:rsid w:val="00000C40"/>
    <w:rsid w:val="00001C2C"/>
    <w:rsid w:val="0000200D"/>
    <w:rsid w:val="00002F64"/>
    <w:rsid w:val="00011BE0"/>
    <w:rsid w:val="000266ED"/>
    <w:rsid w:val="000275BD"/>
    <w:rsid w:val="0003345E"/>
    <w:rsid w:val="000379FA"/>
    <w:rsid w:val="00040A46"/>
    <w:rsid w:val="00041FF7"/>
    <w:rsid w:val="0004216E"/>
    <w:rsid w:val="00043073"/>
    <w:rsid w:val="00043B36"/>
    <w:rsid w:val="00052B4C"/>
    <w:rsid w:val="00054991"/>
    <w:rsid w:val="000648CF"/>
    <w:rsid w:val="000679D0"/>
    <w:rsid w:val="00074D36"/>
    <w:rsid w:val="00077AA9"/>
    <w:rsid w:val="0008271B"/>
    <w:rsid w:val="0009046F"/>
    <w:rsid w:val="000921A1"/>
    <w:rsid w:val="0009539D"/>
    <w:rsid w:val="000A3D55"/>
    <w:rsid w:val="000A67EC"/>
    <w:rsid w:val="000A692C"/>
    <w:rsid w:val="000B0F9B"/>
    <w:rsid w:val="000B1C22"/>
    <w:rsid w:val="000B71E1"/>
    <w:rsid w:val="000C0782"/>
    <w:rsid w:val="000C2253"/>
    <w:rsid w:val="000C7B27"/>
    <w:rsid w:val="000D0595"/>
    <w:rsid w:val="000D0C50"/>
    <w:rsid w:val="000D2D40"/>
    <w:rsid w:val="000D3147"/>
    <w:rsid w:val="000E4C8B"/>
    <w:rsid w:val="000F1317"/>
    <w:rsid w:val="000F3A39"/>
    <w:rsid w:val="000F52A2"/>
    <w:rsid w:val="000F53B0"/>
    <w:rsid w:val="00104B3C"/>
    <w:rsid w:val="001058B4"/>
    <w:rsid w:val="00105B67"/>
    <w:rsid w:val="00107842"/>
    <w:rsid w:val="001126A3"/>
    <w:rsid w:val="00112FA4"/>
    <w:rsid w:val="001136AD"/>
    <w:rsid w:val="0011386F"/>
    <w:rsid w:val="00115512"/>
    <w:rsid w:val="00115977"/>
    <w:rsid w:val="00117959"/>
    <w:rsid w:val="0012038F"/>
    <w:rsid w:val="00123C0C"/>
    <w:rsid w:val="001268D8"/>
    <w:rsid w:val="00130CCB"/>
    <w:rsid w:val="00136D62"/>
    <w:rsid w:val="001412A8"/>
    <w:rsid w:val="001446D6"/>
    <w:rsid w:val="00146123"/>
    <w:rsid w:val="001477B3"/>
    <w:rsid w:val="00150198"/>
    <w:rsid w:val="001550BD"/>
    <w:rsid w:val="00155DB0"/>
    <w:rsid w:val="00157F3E"/>
    <w:rsid w:val="00162730"/>
    <w:rsid w:val="00166D62"/>
    <w:rsid w:val="001678C8"/>
    <w:rsid w:val="00170617"/>
    <w:rsid w:val="00176EC6"/>
    <w:rsid w:val="0017742D"/>
    <w:rsid w:val="00177B1B"/>
    <w:rsid w:val="00180A35"/>
    <w:rsid w:val="0018233C"/>
    <w:rsid w:val="00183885"/>
    <w:rsid w:val="00186E24"/>
    <w:rsid w:val="00187322"/>
    <w:rsid w:val="001960CF"/>
    <w:rsid w:val="00196D9F"/>
    <w:rsid w:val="001A0FDB"/>
    <w:rsid w:val="001A38D1"/>
    <w:rsid w:val="001A3E13"/>
    <w:rsid w:val="001A6917"/>
    <w:rsid w:val="001C14C3"/>
    <w:rsid w:val="001C4FCA"/>
    <w:rsid w:val="001D6312"/>
    <w:rsid w:val="001E11E8"/>
    <w:rsid w:val="001E480D"/>
    <w:rsid w:val="001E5612"/>
    <w:rsid w:val="001E6A5E"/>
    <w:rsid w:val="001E723B"/>
    <w:rsid w:val="001F11EA"/>
    <w:rsid w:val="001F3F48"/>
    <w:rsid w:val="001F7965"/>
    <w:rsid w:val="00201B45"/>
    <w:rsid w:val="00203684"/>
    <w:rsid w:val="002060BC"/>
    <w:rsid w:val="00206153"/>
    <w:rsid w:val="002125E1"/>
    <w:rsid w:val="002169E4"/>
    <w:rsid w:val="0022313F"/>
    <w:rsid w:val="00224658"/>
    <w:rsid w:val="00225F7B"/>
    <w:rsid w:val="00227741"/>
    <w:rsid w:val="0023252E"/>
    <w:rsid w:val="00236389"/>
    <w:rsid w:val="002436D0"/>
    <w:rsid w:val="002443E6"/>
    <w:rsid w:val="00244DD4"/>
    <w:rsid w:val="00251F2E"/>
    <w:rsid w:val="00254F5F"/>
    <w:rsid w:val="00256E2D"/>
    <w:rsid w:val="00262041"/>
    <w:rsid w:val="00263908"/>
    <w:rsid w:val="00264D2E"/>
    <w:rsid w:val="0026683B"/>
    <w:rsid w:val="00266D5E"/>
    <w:rsid w:val="0027098B"/>
    <w:rsid w:val="002720FC"/>
    <w:rsid w:val="00276792"/>
    <w:rsid w:val="00285E61"/>
    <w:rsid w:val="0028790B"/>
    <w:rsid w:val="0029445C"/>
    <w:rsid w:val="002A6486"/>
    <w:rsid w:val="002A72AA"/>
    <w:rsid w:val="002B5500"/>
    <w:rsid w:val="002B6530"/>
    <w:rsid w:val="002B7019"/>
    <w:rsid w:val="002B7F6E"/>
    <w:rsid w:val="002C2D57"/>
    <w:rsid w:val="002C5145"/>
    <w:rsid w:val="002C5E23"/>
    <w:rsid w:val="002D2F78"/>
    <w:rsid w:val="002D3256"/>
    <w:rsid w:val="002E06EB"/>
    <w:rsid w:val="002E0F36"/>
    <w:rsid w:val="002E4B6D"/>
    <w:rsid w:val="002E5F16"/>
    <w:rsid w:val="002E68F8"/>
    <w:rsid w:val="002F020E"/>
    <w:rsid w:val="00301471"/>
    <w:rsid w:val="00311273"/>
    <w:rsid w:val="0031480B"/>
    <w:rsid w:val="00315287"/>
    <w:rsid w:val="00315E07"/>
    <w:rsid w:val="00315EC2"/>
    <w:rsid w:val="00320136"/>
    <w:rsid w:val="00321FED"/>
    <w:rsid w:val="00326953"/>
    <w:rsid w:val="00327A57"/>
    <w:rsid w:val="003334CE"/>
    <w:rsid w:val="00335705"/>
    <w:rsid w:val="003407E5"/>
    <w:rsid w:val="00345336"/>
    <w:rsid w:val="00360709"/>
    <w:rsid w:val="003625C7"/>
    <w:rsid w:val="003636F2"/>
    <w:rsid w:val="00374119"/>
    <w:rsid w:val="00376358"/>
    <w:rsid w:val="003776B9"/>
    <w:rsid w:val="00377AA5"/>
    <w:rsid w:val="003806E9"/>
    <w:rsid w:val="0038462C"/>
    <w:rsid w:val="003871AE"/>
    <w:rsid w:val="00391D18"/>
    <w:rsid w:val="00394A45"/>
    <w:rsid w:val="00395F68"/>
    <w:rsid w:val="003B1DD3"/>
    <w:rsid w:val="003B2929"/>
    <w:rsid w:val="003B6B3D"/>
    <w:rsid w:val="003C167E"/>
    <w:rsid w:val="003C17B8"/>
    <w:rsid w:val="003C36AE"/>
    <w:rsid w:val="003C36B8"/>
    <w:rsid w:val="003C5041"/>
    <w:rsid w:val="003C55C2"/>
    <w:rsid w:val="003D29B7"/>
    <w:rsid w:val="003D4B3D"/>
    <w:rsid w:val="003D78EA"/>
    <w:rsid w:val="003E0122"/>
    <w:rsid w:val="003E128A"/>
    <w:rsid w:val="003E421E"/>
    <w:rsid w:val="003E6DC6"/>
    <w:rsid w:val="003F0287"/>
    <w:rsid w:val="003F76E2"/>
    <w:rsid w:val="004005FF"/>
    <w:rsid w:val="00403B1B"/>
    <w:rsid w:val="0040440E"/>
    <w:rsid w:val="0040460E"/>
    <w:rsid w:val="00416D36"/>
    <w:rsid w:val="00423BAC"/>
    <w:rsid w:val="004250E8"/>
    <w:rsid w:val="00426356"/>
    <w:rsid w:val="00426832"/>
    <w:rsid w:val="00432C22"/>
    <w:rsid w:val="004331FF"/>
    <w:rsid w:val="004357C7"/>
    <w:rsid w:val="004427CB"/>
    <w:rsid w:val="004448BF"/>
    <w:rsid w:val="00446A50"/>
    <w:rsid w:val="004524EA"/>
    <w:rsid w:val="00453C1D"/>
    <w:rsid w:val="0046510A"/>
    <w:rsid w:val="004655D2"/>
    <w:rsid w:val="00476396"/>
    <w:rsid w:val="00476A6E"/>
    <w:rsid w:val="00481D63"/>
    <w:rsid w:val="004858E5"/>
    <w:rsid w:val="00491F74"/>
    <w:rsid w:val="00496E69"/>
    <w:rsid w:val="004A16D9"/>
    <w:rsid w:val="004B0BDE"/>
    <w:rsid w:val="004B4C66"/>
    <w:rsid w:val="004B6B10"/>
    <w:rsid w:val="004B6C08"/>
    <w:rsid w:val="004C28FF"/>
    <w:rsid w:val="004D0E56"/>
    <w:rsid w:val="004D571A"/>
    <w:rsid w:val="004D5D8C"/>
    <w:rsid w:val="004E17F3"/>
    <w:rsid w:val="004E1F43"/>
    <w:rsid w:val="004E3C86"/>
    <w:rsid w:val="004E6CAA"/>
    <w:rsid w:val="004F1126"/>
    <w:rsid w:val="004F1609"/>
    <w:rsid w:val="00501F5E"/>
    <w:rsid w:val="00502935"/>
    <w:rsid w:val="00502A66"/>
    <w:rsid w:val="00502E4D"/>
    <w:rsid w:val="00502F27"/>
    <w:rsid w:val="00503352"/>
    <w:rsid w:val="00503E65"/>
    <w:rsid w:val="00505A31"/>
    <w:rsid w:val="005065BA"/>
    <w:rsid w:val="00506F49"/>
    <w:rsid w:val="00507B1C"/>
    <w:rsid w:val="00510F32"/>
    <w:rsid w:val="005112F4"/>
    <w:rsid w:val="00522839"/>
    <w:rsid w:val="00526131"/>
    <w:rsid w:val="00530C3D"/>
    <w:rsid w:val="0053263F"/>
    <w:rsid w:val="00554DDF"/>
    <w:rsid w:val="005566FB"/>
    <w:rsid w:val="005568E7"/>
    <w:rsid w:val="00556DC2"/>
    <w:rsid w:val="005609F0"/>
    <w:rsid w:val="00561489"/>
    <w:rsid w:val="005619E6"/>
    <w:rsid w:val="005623C5"/>
    <w:rsid w:val="00562F24"/>
    <w:rsid w:val="00564323"/>
    <w:rsid w:val="00565A00"/>
    <w:rsid w:val="00567C5D"/>
    <w:rsid w:val="0057226F"/>
    <w:rsid w:val="005725FD"/>
    <w:rsid w:val="0057395F"/>
    <w:rsid w:val="0058423F"/>
    <w:rsid w:val="00584994"/>
    <w:rsid w:val="00590BE2"/>
    <w:rsid w:val="005924BD"/>
    <w:rsid w:val="00596BF1"/>
    <w:rsid w:val="005A0F49"/>
    <w:rsid w:val="005A3E0F"/>
    <w:rsid w:val="005A456B"/>
    <w:rsid w:val="005A7186"/>
    <w:rsid w:val="005B42CB"/>
    <w:rsid w:val="005B5CD0"/>
    <w:rsid w:val="005B665B"/>
    <w:rsid w:val="005B7DD6"/>
    <w:rsid w:val="005C1559"/>
    <w:rsid w:val="005C15C3"/>
    <w:rsid w:val="005C25E4"/>
    <w:rsid w:val="005D0232"/>
    <w:rsid w:val="005D5585"/>
    <w:rsid w:val="005D56D1"/>
    <w:rsid w:val="005E1709"/>
    <w:rsid w:val="005E45EC"/>
    <w:rsid w:val="005F02CA"/>
    <w:rsid w:val="005F3B8E"/>
    <w:rsid w:val="00602387"/>
    <w:rsid w:val="00602FBC"/>
    <w:rsid w:val="006031B1"/>
    <w:rsid w:val="006108ED"/>
    <w:rsid w:val="0061226A"/>
    <w:rsid w:val="006274F1"/>
    <w:rsid w:val="006302F7"/>
    <w:rsid w:val="00632CD5"/>
    <w:rsid w:val="00633891"/>
    <w:rsid w:val="00633FD9"/>
    <w:rsid w:val="006352F0"/>
    <w:rsid w:val="00636B36"/>
    <w:rsid w:val="0063785D"/>
    <w:rsid w:val="0064330F"/>
    <w:rsid w:val="00650140"/>
    <w:rsid w:val="006504F0"/>
    <w:rsid w:val="0065265F"/>
    <w:rsid w:val="00656B1F"/>
    <w:rsid w:val="00656E6F"/>
    <w:rsid w:val="00666DD5"/>
    <w:rsid w:val="00670004"/>
    <w:rsid w:val="00674BDD"/>
    <w:rsid w:val="00675935"/>
    <w:rsid w:val="00676195"/>
    <w:rsid w:val="00684DE4"/>
    <w:rsid w:val="00693960"/>
    <w:rsid w:val="0069488B"/>
    <w:rsid w:val="006A42B4"/>
    <w:rsid w:val="006A5855"/>
    <w:rsid w:val="006A63BF"/>
    <w:rsid w:val="006B1A7E"/>
    <w:rsid w:val="006B2D9A"/>
    <w:rsid w:val="006B4447"/>
    <w:rsid w:val="006C082E"/>
    <w:rsid w:val="006C45AA"/>
    <w:rsid w:val="006C519F"/>
    <w:rsid w:val="006D330D"/>
    <w:rsid w:val="006E053A"/>
    <w:rsid w:val="006E26C2"/>
    <w:rsid w:val="006E2F43"/>
    <w:rsid w:val="006E6E7C"/>
    <w:rsid w:val="006F4F5F"/>
    <w:rsid w:val="006F5193"/>
    <w:rsid w:val="006F70D8"/>
    <w:rsid w:val="006F7842"/>
    <w:rsid w:val="00702375"/>
    <w:rsid w:val="00712FD0"/>
    <w:rsid w:val="00715F83"/>
    <w:rsid w:val="00716102"/>
    <w:rsid w:val="00717309"/>
    <w:rsid w:val="00720FDF"/>
    <w:rsid w:val="00721182"/>
    <w:rsid w:val="0073207E"/>
    <w:rsid w:val="00732463"/>
    <w:rsid w:val="00735722"/>
    <w:rsid w:val="0073678A"/>
    <w:rsid w:val="00737E6A"/>
    <w:rsid w:val="00742DDA"/>
    <w:rsid w:val="007430BD"/>
    <w:rsid w:val="00747F8A"/>
    <w:rsid w:val="00750192"/>
    <w:rsid w:val="007513F7"/>
    <w:rsid w:val="0076336C"/>
    <w:rsid w:val="007664E5"/>
    <w:rsid w:val="00773AB0"/>
    <w:rsid w:val="0077406A"/>
    <w:rsid w:val="00775870"/>
    <w:rsid w:val="00787CC6"/>
    <w:rsid w:val="00790AEC"/>
    <w:rsid w:val="00792375"/>
    <w:rsid w:val="00796FEE"/>
    <w:rsid w:val="007A04A2"/>
    <w:rsid w:val="007A0E28"/>
    <w:rsid w:val="007A1F50"/>
    <w:rsid w:val="007A69E4"/>
    <w:rsid w:val="007A7F1F"/>
    <w:rsid w:val="007B101C"/>
    <w:rsid w:val="007C154E"/>
    <w:rsid w:val="007C1F7F"/>
    <w:rsid w:val="007C2408"/>
    <w:rsid w:val="007D08E5"/>
    <w:rsid w:val="007D4BD8"/>
    <w:rsid w:val="007E57D3"/>
    <w:rsid w:val="007E7C81"/>
    <w:rsid w:val="007F05F8"/>
    <w:rsid w:val="007F1E5A"/>
    <w:rsid w:val="007F3EA2"/>
    <w:rsid w:val="007F6314"/>
    <w:rsid w:val="007F7097"/>
    <w:rsid w:val="00800D6B"/>
    <w:rsid w:val="008057CF"/>
    <w:rsid w:val="00815A28"/>
    <w:rsid w:val="00822B9E"/>
    <w:rsid w:val="00824DF4"/>
    <w:rsid w:val="00824EAD"/>
    <w:rsid w:val="00827080"/>
    <w:rsid w:val="00833C8B"/>
    <w:rsid w:val="00834F6B"/>
    <w:rsid w:val="00835176"/>
    <w:rsid w:val="00837909"/>
    <w:rsid w:val="008417BA"/>
    <w:rsid w:val="00847561"/>
    <w:rsid w:val="0085219A"/>
    <w:rsid w:val="00852D2C"/>
    <w:rsid w:val="0085378D"/>
    <w:rsid w:val="008538B4"/>
    <w:rsid w:val="00861E2D"/>
    <w:rsid w:val="00866401"/>
    <w:rsid w:val="00871CE9"/>
    <w:rsid w:val="00872BAC"/>
    <w:rsid w:val="00874377"/>
    <w:rsid w:val="008935D4"/>
    <w:rsid w:val="00893F73"/>
    <w:rsid w:val="008962D7"/>
    <w:rsid w:val="00896BA1"/>
    <w:rsid w:val="008979A3"/>
    <w:rsid w:val="008A25AD"/>
    <w:rsid w:val="008A27A0"/>
    <w:rsid w:val="008A66A6"/>
    <w:rsid w:val="008B03C6"/>
    <w:rsid w:val="008B25F0"/>
    <w:rsid w:val="008B4C11"/>
    <w:rsid w:val="008B5A62"/>
    <w:rsid w:val="008B5F48"/>
    <w:rsid w:val="008C09F1"/>
    <w:rsid w:val="008C278E"/>
    <w:rsid w:val="008C42E5"/>
    <w:rsid w:val="008C47DB"/>
    <w:rsid w:val="008C797D"/>
    <w:rsid w:val="008D05E0"/>
    <w:rsid w:val="008D3FDE"/>
    <w:rsid w:val="008E1523"/>
    <w:rsid w:val="008E18F7"/>
    <w:rsid w:val="008E2B05"/>
    <w:rsid w:val="008E4A0A"/>
    <w:rsid w:val="008F0996"/>
    <w:rsid w:val="008F1D24"/>
    <w:rsid w:val="008F43E0"/>
    <w:rsid w:val="008F6587"/>
    <w:rsid w:val="008F7A06"/>
    <w:rsid w:val="0090641F"/>
    <w:rsid w:val="00910321"/>
    <w:rsid w:val="00920B65"/>
    <w:rsid w:val="009218C9"/>
    <w:rsid w:val="00930941"/>
    <w:rsid w:val="00934425"/>
    <w:rsid w:val="00941A20"/>
    <w:rsid w:val="009557AE"/>
    <w:rsid w:val="00957E49"/>
    <w:rsid w:val="00960305"/>
    <w:rsid w:val="00962FA7"/>
    <w:rsid w:val="00964755"/>
    <w:rsid w:val="00966F9C"/>
    <w:rsid w:val="00971F38"/>
    <w:rsid w:val="00975E2B"/>
    <w:rsid w:val="009769B4"/>
    <w:rsid w:val="00980884"/>
    <w:rsid w:val="00986037"/>
    <w:rsid w:val="009860C8"/>
    <w:rsid w:val="009867EB"/>
    <w:rsid w:val="00990D88"/>
    <w:rsid w:val="009934BD"/>
    <w:rsid w:val="00993965"/>
    <w:rsid w:val="0099531C"/>
    <w:rsid w:val="009A0F6D"/>
    <w:rsid w:val="009B146F"/>
    <w:rsid w:val="009B1D46"/>
    <w:rsid w:val="009B5BD7"/>
    <w:rsid w:val="009C1778"/>
    <w:rsid w:val="009C20C3"/>
    <w:rsid w:val="009C52F9"/>
    <w:rsid w:val="009D2961"/>
    <w:rsid w:val="009D3B60"/>
    <w:rsid w:val="009E0C1C"/>
    <w:rsid w:val="009E17D8"/>
    <w:rsid w:val="009E3A2B"/>
    <w:rsid w:val="009E3F9A"/>
    <w:rsid w:val="009E62D0"/>
    <w:rsid w:val="009F3117"/>
    <w:rsid w:val="009F64FC"/>
    <w:rsid w:val="00A047F5"/>
    <w:rsid w:val="00A1289D"/>
    <w:rsid w:val="00A13D56"/>
    <w:rsid w:val="00A17F6F"/>
    <w:rsid w:val="00A21EFD"/>
    <w:rsid w:val="00A2448E"/>
    <w:rsid w:val="00A262DE"/>
    <w:rsid w:val="00A26A81"/>
    <w:rsid w:val="00A365DB"/>
    <w:rsid w:val="00A43D77"/>
    <w:rsid w:val="00A5352F"/>
    <w:rsid w:val="00A54070"/>
    <w:rsid w:val="00A568BB"/>
    <w:rsid w:val="00A629A9"/>
    <w:rsid w:val="00A670CA"/>
    <w:rsid w:val="00A745ED"/>
    <w:rsid w:val="00A800EE"/>
    <w:rsid w:val="00A81787"/>
    <w:rsid w:val="00A819C8"/>
    <w:rsid w:val="00A849AE"/>
    <w:rsid w:val="00A85698"/>
    <w:rsid w:val="00A85FDF"/>
    <w:rsid w:val="00A9023E"/>
    <w:rsid w:val="00A949B4"/>
    <w:rsid w:val="00A96A25"/>
    <w:rsid w:val="00AA59CF"/>
    <w:rsid w:val="00AB0DE0"/>
    <w:rsid w:val="00AB1C7B"/>
    <w:rsid w:val="00AB1DE5"/>
    <w:rsid w:val="00AB3500"/>
    <w:rsid w:val="00AB41BD"/>
    <w:rsid w:val="00AC0D95"/>
    <w:rsid w:val="00AC2659"/>
    <w:rsid w:val="00AC33DF"/>
    <w:rsid w:val="00AC74B2"/>
    <w:rsid w:val="00AD013F"/>
    <w:rsid w:val="00AD38D5"/>
    <w:rsid w:val="00AD576E"/>
    <w:rsid w:val="00AE200F"/>
    <w:rsid w:val="00AE437F"/>
    <w:rsid w:val="00AE4EFB"/>
    <w:rsid w:val="00AE72BA"/>
    <w:rsid w:val="00AE756B"/>
    <w:rsid w:val="00AF21FB"/>
    <w:rsid w:val="00AF365F"/>
    <w:rsid w:val="00AF4D75"/>
    <w:rsid w:val="00AF62AC"/>
    <w:rsid w:val="00B00FA3"/>
    <w:rsid w:val="00B0552A"/>
    <w:rsid w:val="00B07183"/>
    <w:rsid w:val="00B110F3"/>
    <w:rsid w:val="00B12331"/>
    <w:rsid w:val="00B13298"/>
    <w:rsid w:val="00B155B2"/>
    <w:rsid w:val="00B176A1"/>
    <w:rsid w:val="00B215CD"/>
    <w:rsid w:val="00B32251"/>
    <w:rsid w:val="00B34E7E"/>
    <w:rsid w:val="00B40C91"/>
    <w:rsid w:val="00B47FB0"/>
    <w:rsid w:val="00B52D80"/>
    <w:rsid w:val="00B53023"/>
    <w:rsid w:val="00B605D6"/>
    <w:rsid w:val="00B64F39"/>
    <w:rsid w:val="00B70EAA"/>
    <w:rsid w:val="00B82DFF"/>
    <w:rsid w:val="00B84CF3"/>
    <w:rsid w:val="00B86EF1"/>
    <w:rsid w:val="00B92AA7"/>
    <w:rsid w:val="00B93453"/>
    <w:rsid w:val="00B94A4F"/>
    <w:rsid w:val="00BA0B06"/>
    <w:rsid w:val="00BA2A06"/>
    <w:rsid w:val="00BA5868"/>
    <w:rsid w:val="00BA66B4"/>
    <w:rsid w:val="00BB1C4C"/>
    <w:rsid w:val="00BB37AF"/>
    <w:rsid w:val="00BB4749"/>
    <w:rsid w:val="00BB5ACD"/>
    <w:rsid w:val="00BB5F40"/>
    <w:rsid w:val="00BB6273"/>
    <w:rsid w:val="00BB6D0D"/>
    <w:rsid w:val="00BC27FF"/>
    <w:rsid w:val="00BC3DFF"/>
    <w:rsid w:val="00BC48A1"/>
    <w:rsid w:val="00BD2038"/>
    <w:rsid w:val="00BD34FB"/>
    <w:rsid w:val="00BD6407"/>
    <w:rsid w:val="00BD721A"/>
    <w:rsid w:val="00BE0073"/>
    <w:rsid w:val="00BE7DA8"/>
    <w:rsid w:val="00BF255A"/>
    <w:rsid w:val="00BF306A"/>
    <w:rsid w:val="00BF6647"/>
    <w:rsid w:val="00C0532B"/>
    <w:rsid w:val="00C057BD"/>
    <w:rsid w:val="00C062F4"/>
    <w:rsid w:val="00C10EC2"/>
    <w:rsid w:val="00C10F51"/>
    <w:rsid w:val="00C11414"/>
    <w:rsid w:val="00C131BB"/>
    <w:rsid w:val="00C1453D"/>
    <w:rsid w:val="00C1730D"/>
    <w:rsid w:val="00C17C65"/>
    <w:rsid w:val="00C24269"/>
    <w:rsid w:val="00C24A0D"/>
    <w:rsid w:val="00C24B79"/>
    <w:rsid w:val="00C24CB7"/>
    <w:rsid w:val="00C3410C"/>
    <w:rsid w:val="00C343C7"/>
    <w:rsid w:val="00C35499"/>
    <w:rsid w:val="00C37535"/>
    <w:rsid w:val="00C400DC"/>
    <w:rsid w:val="00C41A1A"/>
    <w:rsid w:val="00C43207"/>
    <w:rsid w:val="00C51D97"/>
    <w:rsid w:val="00C6136B"/>
    <w:rsid w:val="00C639D4"/>
    <w:rsid w:val="00C6416B"/>
    <w:rsid w:val="00C65469"/>
    <w:rsid w:val="00C656ED"/>
    <w:rsid w:val="00C668C9"/>
    <w:rsid w:val="00C67C90"/>
    <w:rsid w:val="00C7193B"/>
    <w:rsid w:val="00C73CE3"/>
    <w:rsid w:val="00C77349"/>
    <w:rsid w:val="00C831A0"/>
    <w:rsid w:val="00CA04F9"/>
    <w:rsid w:val="00CA57D9"/>
    <w:rsid w:val="00CA74CC"/>
    <w:rsid w:val="00CB099E"/>
    <w:rsid w:val="00CB14A1"/>
    <w:rsid w:val="00CB2ACC"/>
    <w:rsid w:val="00CB5ADC"/>
    <w:rsid w:val="00CB614E"/>
    <w:rsid w:val="00CC5CDB"/>
    <w:rsid w:val="00CD4055"/>
    <w:rsid w:val="00CD61FC"/>
    <w:rsid w:val="00CE024C"/>
    <w:rsid w:val="00CE34F1"/>
    <w:rsid w:val="00CE6E87"/>
    <w:rsid w:val="00CE77B2"/>
    <w:rsid w:val="00CE780E"/>
    <w:rsid w:val="00CF2062"/>
    <w:rsid w:val="00CF2C81"/>
    <w:rsid w:val="00D00BA0"/>
    <w:rsid w:val="00D018F4"/>
    <w:rsid w:val="00D13480"/>
    <w:rsid w:val="00D20B3A"/>
    <w:rsid w:val="00D21088"/>
    <w:rsid w:val="00D2113C"/>
    <w:rsid w:val="00D21B8D"/>
    <w:rsid w:val="00D23064"/>
    <w:rsid w:val="00D23E07"/>
    <w:rsid w:val="00D24815"/>
    <w:rsid w:val="00D33140"/>
    <w:rsid w:val="00D40C5C"/>
    <w:rsid w:val="00D41AA9"/>
    <w:rsid w:val="00D53928"/>
    <w:rsid w:val="00D556FA"/>
    <w:rsid w:val="00D55AFB"/>
    <w:rsid w:val="00D60866"/>
    <w:rsid w:val="00D61D2A"/>
    <w:rsid w:val="00D6276D"/>
    <w:rsid w:val="00D63C87"/>
    <w:rsid w:val="00D64E86"/>
    <w:rsid w:val="00D65B17"/>
    <w:rsid w:val="00D66CB1"/>
    <w:rsid w:val="00D83F9C"/>
    <w:rsid w:val="00D85832"/>
    <w:rsid w:val="00D93EB9"/>
    <w:rsid w:val="00D9575E"/>
    <w:rsid w:val="00DA6AD1"/>
    <w:rsid w:val="00DA7B54"/>
    <w:rsid w:val="00DB1030"/>
    <w:rsid w:val="00DC544C"/>
    <w:rsid w:val="00DD4AF1"/>
    <w:rsid w:val="00DD6539"/>
    <w:rsid w:val="00DD6C25"/>
    <w:rsid w:val="00DE0B23"/>
    <w:rsid w:val="00DE297B"/>
    <w:rsid w:val="00DE47D2"/>
    <w:rsid w:val="00DE5B8F"/>
    <w:rsid w:val="00DF38DA"/>
    <w:rsid w:val="00DF57E0"/>
    <w:rsid w:val="00DF5B31"/>
    <w:rsid w:val="00DF6D68"/>
    <w:rsid w:val="00DF6E57"/>
    <w:rsid w:val="00DF6FAA"/>
    <w:rsid w:val="00E06E13"/>
    <w:rsid w:val="00E07D11"/>
    <w:rsid w:val="00E111F2"/>
    <w:rsid w:val="00E113D9"/>
    <w:rsid w:val="00E13A9E"/>
    <w:rsid w:val="00E17A3B"/>
    <w:rsid w:val="00E22CBC"/>
    <w:rsid w:val="00E30596"/>
    <w:rsid w:val="00E31574"/>
    <w:rsid w:val="00E32CAC"/>
    <w:rsid w:val="00E32D40"/>
    <w:rsid w:val="00E339F0"/>
    <w:rsid w:val="00E348DC"/>
    <w:rsid w:val="00E43820"/>
    <w:rsid w:val="00E44F39"/>
    <w:rsid w:val="00E54B0F"/>
    <w:rsid w:val="00E561C4"/>
    <w:rsid w:val="00E56A8B"/>
    <w:rsid w:val="00E62DFA"/>
    <w:rsid w:val="00E65970"/>
    <w:rsid w:val="00E700CD"/>
    <w:rsid w:val="00E7248C"/>
    <w:rsid w:val="00E72FAA"/>
    <w:rsid w:val="00E736DD"/>
    <w:rsid w:val="00E740AB"/>
    <w:rsid w:val="00E755BD"/>
    <w:rsid w:val="00E76A6C"/>
    <w:rsid w:val="00E77C98"/>
    <w:rsid w:val="00E82D1E"/>
    <w:rsid w:val="00E841A5"/>
    <w:rsid w:val="00E849CB"/>
    <w:rsid w:val="00E87C40"/>
    <w:rsid w:val="00E9539B"/>
    <w:rsid w:val="00E965C1"/>
    <w:rsid w:val="00EA5984"/>
    <w:rsid w:val="00EB1D91"/>
    <w:rsid w:val="00EB1FFB"/>
    <w:rsid w:val="00EB35F8"/>
    <w:rsid w:val="00EB49A6"/>
    <w:rsid w:val="00EC5586"/>
    <w:rsid w:val="00EC7699"/>
    <w:rsid w:val="00EC7B6E"/>
    <w:rsid w:val="00EC7CCC"/>
    <w:rsid w:val="00ED1D07"/>
    <w:rsid w:val="00ED2BE5"/>
    <w:rsid w:val="00ED4254"/>
    <w:rsid w:val="00ED61B1"/>
    <w:rsid w:val="00ED79BE"/>
    <w:rsid w:val="00EE7B3C"/>
    <w:rsid w:val="00EF1A72"/>
    <w:rsid w:val="00EF1F74"/>
    <w:rsid w:val="00EF28DE"/>
    <w:rsid w:val="00EF4D2F"/>
    <w:rsid w:val="00EF79C5"/>
    <w:rsid w:val="00F02633"/>
    <w:rsid w:val="00F050FC"/>
    <w:rsid w:val="00F051FE"/>
    <w:rsid w:val="00F07631"/>
    <w:rsid w:val="00F10B7F"/>
    <w:rsid w:val="00F14B23"/>
    <w:rsid w:val="00F16A9F"/>
    <w:rsid w:val="00F17798"/>
    <w:rsid w:val="00F215E1"/>
    <w:rsid w:val="00F24D7B"/>
    <w:rsid w:val="00F24DCC"/>
    <w:rsid w:val="00F25779"/>
    <w:rsid w:val="00F26118"/>
    <w:rsid w:val="00F26F58"/>
    <w:rsid w:val="00F27179"/>
    <w:rsid w:val="00F27C71"/>
    <w:rsid w:val="00F30876"/>
    <w:rsid w:val="00F3284E"/>
    <w:rsid w:val="00F35183"/>
    <w:rsid w:val="00F44C3F"/>
    <w:rsid w:val="00F50C4E"/>
    <w:rsid w:val="00F628C8"/>
    <w:rsid w:val="00F641E3"/>
    <w:rsid w:val="00F6543D"/>
    <w:rsid w:val="00F703AC"/>
    <w:rsid w:val="00F715EC"/>
    <w:rsid w:val="00F724D7"/>
    <w:rsid w:val="00F73C6F"/>
    <w:rsid w:val="00F852E7"/>
    <w:rsid w:val="00F90DDF"/>
    <w:rsid w:val="00F938AE"/>
    <w:rsid w:val="00F9438D"/>
    <w:rsid w:val="00F943C0"/>
    <w:rsid w:val="00F94620"/>
    <w:rsid w:val="00F972D2"/>
    <w:rsid w:val="00FA4FCD"/>
    <w:rsid w:val="00FA6631"/>
    <w:rsid w:val="00FB100D"/>
    <w:rsid w:val="00FB11C0"/>
    <w:rsid w:val="00FC01B9"/>
    <w:rsid w:val="00FC6358"/>
    <w:rsid w:val="00FC72DC"/>
    <w:rsid w:val="00FD3680"/>
    <w:rsid w:val="00FD6525"/>
    <w:rsid w:val="00FD66A1"/>
    <w:rsid w:val="00FE59F5"/>
    <w:rsid w:val="00FE66BD"/>
    <w:rsid w:val="00FE6A3B"/>
    <w:rsid w:val="00FE7721"/>
    <w:rsid w:val="00FF14B4"/>
    <w:rsid w:val="00FF2DD1"/>
    <w:rsid w:val="00FF32F2"/>
    <w:rsid w:val="00FF5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1EA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806E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806E9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F11EA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806E9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806E9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F11EA"/>
    <w:rPr>
      <w:rFonts w:ascii="Cambria" w:hAnsi="Cambria" w:cs="Times New Roman"/>
      <w:b/>
      <w:bCs/>
      <w:i/>
      <w:iCs/>
      <w:color w:val="4F81BD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1F11EA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1F11EA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semiHidden/>
    <w:rsid w:val="001F11E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1F11E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1F11EA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1F11EA"/>
    <w:pPr>
      <w:tabs>
        <w:tab w:val="center" w:pos="4677"/>
        <w:tab w:val="right" w:pos="9355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AB0F13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99"/>
    <w:qFormat/>
    <w:rsid w:val="001F11EA"/>
    <w:rPr>
      <w:lang w:eastAsia="en-US"/>
    </w:rPr>
  </w:style>
  <w:style w:type="paragraph" w:styleId="ListParagraph">
    <w:name w:val="List Paragraph"/>
    <w:basedOn w:val="Normal"/>
    <w:uiPriority w:val="99"/>
    <w:qFormat/>
    <w:rsid w:val="001F11EA"/>
    <w:pPr>
      <w:ind w:left="720"/>
      <w:contextualSpacing/>
    </w:pPr>
  </w:style>
  <w:style w:type="paragraph" w:customStyle="1" w:styleId="c5">
    <w:name w:val="c5"/>
    <w:basedOn w:val="Normal"/>
    <w:uiPriority w:val="99"/>
    <w:semiHidden/>
    <w:rsid w:val="001F11EA"/>
    <w:pPr>
      <w:spacing w:before="90" w:after="90"/>
    </w:pPr>
  </w:style>
  <w:style w:type="paragraph" w:customStyle="1" w:styleId="c8">
    <w:name w:val="c8"/>
    <w:basedOn w:val="Normal"/>
    <w:uiPriority w:val="99"/>
    <w:semiHidden/>
    <w:rsid w:val="001F11EA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1F11EA"/>
  </w:style>
  <w:style w:type="character" w:customStyle="1" w:styleId="c0">
    <w:name w:val="c0"/>
    <w:basedOn w:val="DefaultParagraphFont"/>
    <w:uiPriority w:val="99"/>
    <w:rsid w:val="001F11EA"/>
    <w:rPr>
      <w:rFonts w:cs="Times New Roman"/>
    </w:rPr>
  </w:style>
  <w:style w:type="character" w:customStyle="1" w:styleId="butback">
    <w:name w:val="butback"/>
    <w:basedOn w:val="DefaultParagraphFont"/>
    <w:uiPriority w:val="99"/>
    <w:rsid w:val="001F11EA"/>
    <w:rPr>
      <w:rFonts w:cs="Times New Roman"/>
    </w:rPr>
  </w:style>
  <w:style w:type="character" w:customStyle="1" w:styleId="submenu-table">
    <w:name w:val="submenu-table"/>
    <w:basedOn w:val="DefaultParagraphFont"/>
    <w:uiPriority w:val="99"/>
    <w:rsid w:val="001F11EA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1F11EA"/>
    <w:rPr>
      <w:rFonts w:cs="Times New Roman"/>
      <w:i/>
      <w:iCs/>
    </w:rPr>
  </w:style>
  <w:style w:type="paragraph" w:customStyle="1" w:styleId="Default">
    <w:name w:val="Default"/>
    <w:uiPriority w:val="99"/>
    <w:rsid w:val="00285E6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CE6E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99"/>
    <w:qFormat/>
    <w:rsid w:val="003806E9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806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806E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59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chool-collection.edu.ru/" TargetMode="External"/><Relationship Id="rId18" Type="http://schemas.openxmlformats.org/officeDocument/2006/relationships/hyperlink" Target="http://www.school-collection.edu.ru/" TargetMode="External"/><Relationship Id="rId26" Type="http://schemas.openxmlformats.org/officeDocument/2006/relationships/hyperlink" Target="http://www.kidsworld.ru/" TargetMode="External"/><Relationship Id="rId39" Type="http://schemas.openxmlformats.org/officeDocument/2006/relationships/hyperlink" Target="http://ru.wikipedia.org/" TargetMode="External"/><Relationship Id="rId21" Type="http://schemas.openxmlformats.org/officeDocument/2006/relationships/hyperlink" Target="http://www.school-collection.edu.ru/" TargetMode="External"/><Relationship Id="rId34" Type="http://schemas.openxmlformats.org/officeDocument/2006/relationships/hyperlink" Target="http://www.gorski.ru/index.html" TargetMode="External"/><Relationship Id="rId42" Type="http://schemas.openxmlformats.org/officeDocument/2006/relationships/hyperlink" Target="http://www.bibliotekar.ru/index.htm" TargetMode="External"/><Relationship Id="rId47" Type="http://schemas.openxmlformats.org/officeDocument/2006/relationships/hyperlink" Target="http://www.bibliotekar.ru/index.htm" TargetMode="External"/><Relationship Id="rId50" Type="http://schemas.openxmlformats.org/officeDocument/2006/relationships/hyperlink" Target="http://www.solnet.ee/" TargetMode="External"/><Relationship Id="rId55" Type="http://schemas.openxmlformats.org/officeDocument/2006/relationships/hyperlink" Target="http://www.1september.ru/" TargetMode="External"/><Relationship Id="rId63" Type="http://schemas.openxmlformats.org/officeDocument/2006/relationships/hyperlink" Target="http://www.eidos.ru/index.htm" TargetMode="External"/><Relationship Id="rId68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www.school-collection.edu.ru/" TargetMode="External"/><Relationship Id="rId29" Type="http://schemas.openxmlformats.org/officeDocument/2006/relationships/hyperlink" Target="http://www.kidsworld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du.ru/" TargetMode="External"/><Relationship Id="rId24" Type="http://schemas.openxmlformats.org/officeDocument/2006/relationships/hyperlink" Target="http://www.kidsworld.ru/" TargetMode="External"/><Relationship Id="rId32" Type="http://schemas.openxmlformats.org/officeDocument/2006/relationships/hyperlink" Target="http://www.gorski.ru/index.html" TargetMode="External"/><Relationship Id="rId37" Type="http://schemas.openxmlformats.org/officeDocument/2006/relationships/hyperlink" Target="http://www.gorski.ru/index.html" TargetMode="External"/><Relationship Id="rId40" Type="http://schemas.openxmlformats.org/officeDocument/2006/relationships/hyperlink" Target="http://www.bibliotekar.ru/index.htm" TargetMode="External"/><Relationship Id="rId45" Type="http://schemas.openxmlformats.org/officeDocument/2006/relationships/hyperlink" Target="http://www.bibliotekar.ru/index.htm" TargetMode="External"/><Relationship Id="rId53" Type="http://schemas.openxmlformats.org/officeDocument/2006/relationships/hyperlink" Target="http://www.solnet.ee/" TargetMode="External"/><Relationship Id="rId58" Type="http://schemas.openxmlformats.org/officeDocument/2006/relationships/hyperlink" Target="http://www.1september.ru/" TargetMode="External"/><Relationship Id="rId66" Type="http://schemas.openxmlformats.org/officeDocument/2006/relationships/hyperlink" Target="http://www.eidos.ru/index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chool-collection.edu.ru/" TargetMode="External"/><Relationship Id="rId23" Type="http://schemas.openxmlformats.org/officeDocument/2006/relationships/hyperlink" Target="http://www.mon.tatar.ru/" TargetMode="External"/><Relationship Id="rId28" Type="http://schemas.openxmlformats.org/officeDocument/2006/relationships/hyperlink" Target="http://www.kidsworld.ru/" TargetMode="External"/><Relationship Id="rId36" Type="http://schemas.openxmlformats.org/officeDocument/2006/relationships/hyperlink" Target="http://www.gorski.ru/index.html" TargetMode="External"/><Relationship Id="rId49" Type="http://schemas.openxmlformats.org/officeDocument/2006/relationships/hyperlink" Target="http://www.solnet.ee/" TargetMode="External"/><Relationship Id="rId57" Type="http://schemas.openxmlformats.org/officeDocument/2006/relationships/hyperlink" Target="http://www.1september.ru/" TargetMode="External"/><Relationship Id="rId61" Type="http://schemas.openxmlformats.org/officeDocument/2006/relationships/hyperlink" Target="http://www.eidos.ru/index.htm" TargetMode="External"/><Relationship Id="rId10" Type="http://schemas.openxmlformats.org/officeDocument/2006/relationships/hyperlink" Target="http://www.edu.ru/" TargetMode="External"/><Relationship Id="rId19" Type="http://schemas.openxmlformats.org/officeDocument/2006/relationships/hyperlink" Target="http://www.school-collection.edu.ru/" TargetMode="External"/><Relationship Id="rId31" Type="http://schemas.openxmlformats.org/officeDocument/2006/relationships/hyperlink" Target="http://www.gorski.ru/index.html" TargetMode="External"/><Relationship Id="rId44" Type="http://schemas.openxmlformats.org/officeDocument/2006/relationships/hyperlink" Target="http://www.bibliotekar.ru/index.htm" TargetMode="External"/><Relationship Id="rId52" Type="http://schemas.openxmlformats.org/officeDocument/2006/relationships/hyperlink" Target="http://www.solnet.ee/" TargetMode="External"/><Relationship Id="rId60" Type="http://schemas.openxmlformats.org/officeDocument/2006/relationships/hyperlink" Target="http://www.eidos.ru/index.htm" TargetMode="External"/><Relationship Id="rId65" Type="http://schemas.openxmlformats.org/officeDocument/2006/relationships/hyperlink" Target="http://www.eidos.ru/index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://www.school-collection.edu.ru/" TargetMode="External"/><Relationship Id="rId22" Type="http://schemas.openxmlformats.org/officeDocument/2006/relationships/hyperlink" Target="http://www.school.edu.ru/" TargetMode="External"/><Relationship Id="rId27" Type="http://schemas.openxmlformats.org/officeDocument/2006/relationships/hyperlink" Target="http://www.kidsworld.ru/" TargetMode="External"/><Relationship Id="rId30" Type="http://schemas.openxmlformats.org/officeDocument/2006/relationships/hyperlink" Target="http://www.gorski.ru/index.html" TargetMode="External"/><Relationship Id="rId35" Type="http://schemas.openxmlformats.org/officeDocument/2006/relationships/hyperlink" Target="http://www.gorski.ru/index.html" TargetMode="External"/><Relationship Id="rId43" Type="http://schemas.openxmlformats.org/officeDocument/2006/relationships/hyperlink" Target="http://www.bibliotekar.ru/index.htm" TargetMode="External"/><Relationship Id="rId48" Type="http://schemas.openxmlformats.org/officeDocument/2006/relationships/hyperlink" Target="http://www.bibliotekar.ru/index.htm" TargetMode="External"/><Relationship Id="rId56" Type="http://schemas.openxmlformats.org/officeDocument/2006/relationships/hyperlink" Target="http://www.1september.ru/" TargetMode="External"/><Relationship Id="rId64" Type="http://schemas.openxmlformats.org/officeDocument/2006/relationships/hyperlink" Target="http://www.eidos.ru/index.htm" TargetMode="External"/><Relationship Id="rId69" Type="http://schemas.openxmlformats.org/officeDocument/2006/relationships/theme" Target="theme/theme1.xml"/><Relationship Id="rId8" Type="http://schemas.openxmlformats.org/officeDocument/2006/relationships/hyperlink" Target="http://www.edu.ru/" TargetMode="External"/><Relationship Id="rId51" Type="http://schemas.openxmlformats.org/officeDocument/2006/relationships/hyperlink" Target="http://www.solnet.ee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edu.ru/" TargetMode="External"/><Relationship Id="rId17" Type="http://schemas.openxmlformats.org/officeDocument/2006/relationships/hyperlink" Target="http://www.school-collection.edu.ru/" TargetMode="External"/><Relationship Id="rId25" Type="http://schemas.openxmlformats.org/officeDocument/2006/relationships/hyperlink" Target="http://www.kidsworld.ru/" TargetMode="External"/><Relationship Id="rId33" Type="http://schemas.openxmlformats.org/officeDocument/2006/relationships/hyperlink" Target="http://www.gorski.ru/index.html" TargetMode="External"/><Relationship Id="rId38" Type="http://schemas.openxmlformats.org/officeDocument/2006/relationships/hyperlink" Target="http://www.gorski.ru/index.html" TargetMode="External"/><Relationship Id="rId46" Type="http://schemas.openxmlformats.org/officeDocument/2006/relationships/hyperlink" Target="http://www.bibliotekar.ru/index.htm" TargetMode="External"/><Relationship Id="rId59" Type="http://schemas.openxmlformats.org/officeDocument/2006/relationships/hyperlink" Target="http://www.eidos.ru/index.htm" TargetMode="External"/><Relationship Id="rId67" Type="http://schemas.openxmlformats.org/officeDocument/2006/relationships/hyperlink" Target="http://www.eidos.ru/index.htm" TargetMode="External"/><Relationship Id="rId20" Type="http://schemas.openxmlformats.org/officeDocument/2006/relationships/hyperlink" Target="http://www.school-collection.edu.ru/" TargetMode="External"/><Relationship Id="rId41" Type="http://schemas.openxmlformats.org/officeDocument/2006/relationships/hyperlink" Target="http://www.bibliotekar.ru/index.htm" TargetMode="External"/><Relationship Id="rId54" Type="http://schemas.openxmlformats.org/officeDocument/2006/relationships/hyperlink" Target="http://www.1september.ru/" TargetMode="External"/><Relationship Id="rId62" Type="http://schemas.openxmlformats.org/officeDocument/2006/relationships/hyperlink" Target="http://www.eidos.ru/index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1272</TotalTime>
  <Pages>34</Pages>
  <Words>9140</Words>
  <Characters>-32766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</dc:creator>
  <cp:keywords/>
  <dc:description/>
  <cp:lastModifiedBy>OEM</cp:lastModifiedBy>
  <cp:revision>44</cp:revision>
  <cp:lastPrinted>2020-02-12T06:54:00Z</cp:lastPrinted>
  <dcterms:created xsi:type="dcterms:W3CDTF">2017-05-02T06:42:00Z</dcterms:created>
  <dcterms:modified xsi:type="dcterms:W3CDTF">2020-02-13T06:45:00Z</dcterms:modified>
</cp:coreProperties>
</file>